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2B8157" w14:textId="77777777" w:rsidR="0032267C" w:rsidRDefault="0032267C" w:rsidP="0032267C">
      <w:pPr>
        <w:jc w:val="center"/>
        <w:rPr>
          <w:rFonts w:ascii="黑体" w:eastAsia="黑体" w:hAnsi="宋体"/>
          <w:b/>
          <w:sz w:val="52"/>
        </w:rPr>
      </w:pPr>
    </w:p>
    <w:p w14:paraId="560DAF36" w14:textId="2A9051E1" w:rsidR="00B64D27" w:rsidRPr="006C2EB1" w:rsidRDefault="00F32D77" w:rsidP="0032267C">
      <w:pPr>
        <w:jc w:val="center"/>
        <w:rPr>
          <w:rFonts w:ascii="宋体" w:hAnsi="宋体"/>
          <w:b/>
          <w:sz w:val="36"/>
          <w:szCs w:val="36"/>
        </w:rPr>
      </w:pPr>
      <w:bookmarkStart w:id="0" w:name="_Hlk534382765"/>
      <w:r>
        <w:rPr>
          <w:rFonts w:ascii="宋体" w:hAnsi="宋体" w:hint="eastAsia"/>
          <w:b/>
          <w:sz w:val="36"/>
          <w:szCs w:val="36"/>
        </w:rPr>
        <w:t>综合管理</w:t>
      </w:r>
      <w:r w:rsidR="00435687" w:rsidRPr="006C2EB1">
        <w:rPr>
          <w:rFonts w:ascii="宋体" w:hAnsi="宋体" w:hint="eastAsia"/>
          <w:b/>
          <w:sz w:val="36"/>
          <w:szCs w:val="36"/>
        </w:rPr>
        <w:t>平台建设项目</w:t>
      </w:r>
      <w:bookmarkEnd w:id="0"/>
    </w:p>
    <w:p w14:paraId="07FA7ADB" w14:textId="77777777" w:rsidR="006C2EB1" w:rsidRDefault="006C2EB1" w:rsidP="0032267C">
      <w:pPr>
        <w:jc w:val="center"/>
        <w:rPr>
          <w:rFonts w:ascii="宋体" w:hAnsi="宋体"/>
          <w:b/>
          <w:sz w:val="36"/>
          <w:szCs w:val="36"/>
        </w:rPr>
      </w:pPr>
    </w:p>
    <w:p w14:paraId="2F47D84F" w14:textId="77777777" w:rsidR="006C2EB1" w:rsidRDefault="006C2EB1" w:rsidP="0032267C">
      <w:pPr>
        <w:jc w:val="center"/>
        <w:rPr>
          <w:rFonts w:ascii="宋体" w:hAnsi="宋体"/>
          <w:b/>
          <w:sz w:val="36"/>
          <w:szCs w:val="36"/>
        </w:rPr>
      </w:pPr>
    </w:p>
    <w:p w14:paraId="724223BD" w14:textId="77777777" w:rsidR="006C2EB1" w:rsidRDefault="006C2EB1" w:rsidP="0032267C">
      <w:pPr>
        <w:jc w:val="center"/>
        <w:rPr>
          <w:rFonts w:ascii="宋体" w:hAnsi="宋体"/>
          <w:b/>
          <w:sz w:val="36"/>
          <w:szCs w:val="36"/>
        </w:rPr>
      </w:pPr>
    </w:p>
    <w:p w14:paraId="32F8B1D9" w14:textId="77777777" w:rsidR="00E369AE" w:rsidRDefault="00E369AE" w:rsidP="0032267C">
      <w:pPr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班</w:t>
      </w:r>
    </w:p>
    <w:p w14:paraId="641E6752" w14:textId="77777777" w:rsidR="00E369AE" w:rsidRDefault="00E369AE" w:rsidP="0032267C">
      <w:pPr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主</w:t>
      </w:r>
    </w:p>
    <w:p w14:paraId="4FD38922" w14:textId="09CBA24F" w:rsidR="006C2EB1" w:rsidRDefault="00E369AE" w:rsidP="0032267C">
      <w:pPr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任</w:t>
      </w:r>
    </w:p>
    <w:p w14:paraId="2D7B250C" w14:textId="77777777" w:rsidR="006C2EB1" w:rsidRDefault="00A04BDB" w:rsidP="0032267C">
      <w:pPr>
        <w:jc w:val="center"/>
        <w:rPr>
          <w:rFonts w:ascii="宋体" w:hAnsi="宋体"/>
          <w:b/>
          <w:sz w:val="36"/>
          <w:szCs w:val="36"/>
        </w:rPr>
      </w:pPr>
      <w:r w:rsidRPr="006C2EB1">
        <w:rPr>
          <w:rFonts w:ascii="宋体" w:hAnsi="宋体" w:hint="eastAsia"/>
          <w:b/>
          <w:sz w:val="36"/>
          <w:szCs w:val="36"/>
        </w:rPr>
        <w:t>使</w:t>
      </w:r>
    </w:p>
    <w:p w14:paraId="56624454" w14:textId="77777777" w:rsidR="006C2EB1" w:rsidRDefault="00A04BDB" w:rsidP="0032267C">
      <w:pPr>
        <w:jc w:val="center"/>
        <w:rPr>
          <w:rFonts w:ascii="宋体" w:hAnsi="宋体"/>
          <w:b/>
          <w:sz w:val="36"/>
          <w:szCs w:val="36"/>
        </w:rPr>
      </w:pPr>
      <w:r w:rsidRPr="006C2EB1">
        <w:rPr>
          <w:rFonts w:ascii="宋体" w:hAnsi="宋体" w:hint="eastAsia"/>
          <w:b/>
          <w:sz w:val="36"/>
          <w:szCs w:val="36"/>
        </w:rPr>
        <w:t>用</w:t>
      </w:r>
    </w:p>
    <w:p w14:paraId="5966F9C9" w14:textId="77777777" w:rsidR="006C2EB1" w:rsidRDefault="00A04BDB" w:rsidP="0032267C">
      <w:pPr>
        <w:jc w:val="center"/>
        <w:rPr>
          <w:rFonts w:ascii="宋体" w:hAnsi="宋体"/>
          <w:b/>
          <w:sz w:val="36"/>
          <w:szCs w:val="36"/>
        </w:rPr>
      </w:pPr>
      <w:r w:rsidRPr="006C2EB1">
        <w:rPr>
          <w:rFonts w:ascii="宋体" w:hAnsi="宋体" w:hint="eastAsia"/>
          <w:b/>
          <w:sz w:val="36"/>
          <w:szCs w:val="36"/>
        </w:rPr>
        <w:t>手</w:t>
      </w:r>
    </w:p>
    <w:p w14:paraId="497FAD87" w14:textId="5E896DA2" w:rsidR="0032267C" w:rsidRPr="006C2EB1" w:rsidRDefault="00A04BDB" w:rsidP="0032267C">
      <w:pPr>
        <w:jc w:val="center"/>
        <w:rPr>
          <w:rFonts w:ascii="宋体" w:hAnsi="宋体"/>
          <w:b/>
          <w:sz w:val="36"/>
          <w:szCs w:val="36"/>
        </w:rPr>
      </w:pPr>
      <w:r w:rsidRPr="006C2EB1">
        <w:rPr>
          <w:rFonts w:ascii="宋体" w:hAnsi="宋体" w:hint="eastAsia"/>
          <w:b/>
          <w:sz w:val="36"/>
          <w:szCs w:val="36"/>
        </w:rPr>
        <w:t>册</w:t>
      </w:r>
    </w:p>
    <w:p w14:paraId="4230FF31" w14:textId="77777777" w:rsidR="0032267C" w:rsidRDefault="0032267C" w:rsidP="0032267C">
      <w:pPr>
        <w:jc w:val="center"/>
        <w:rPr>
          <w:rFonts w:ascii="宋体" w:hAnsi="宋体"/>
          <w:b/>
          <w:sz w:val="52"/>
        </w:rPr>
      </w:pPr>
    </w:p>
    <w:p w14:paraId="6CBACAE6" w14:textId="77777777" w:rsidR="0032267C" w:rsidRPr="008F193A" w:rsidRDefault="0032267C" w:rsidP="0032267C">
      <w:pPr>
        <w:jc w:val="center"/>
        <w:rPr>
          <w:rFonts w:ascii="宋体" w:hAnsi="宋体"/>
          <w:sz w:val="52"/>
        </w:rPr>
      </w:pPr>
    </w:p>
    <w:p w14:paraId="6B8ACB00" w14:textId="77777777" w:rsidR="0044191D" w:rsidRDefault="0044191D" w:rsidP="006C2EB1">
      <w:pPr>
        <w:rPr>
          <w:rFonts w:ascii="宋体" w:hAnsi="宋体"/>
          <w:sz w:val="52"/>
        </w:rPr>
      </w:pPr>
    </w:p>
    <w:p w14:paraId="376CD93F" w14:textId="7DFE3E36" w:rsidR="0039782E" w:rsidRDefault="0032267C" w:rsidP="0032267C">
      <w:pPr>
        <w:pStyle w:val="CharChar"/>
        <w:spacing w:after="0" w:line="360" w:lineRule="auto"/>
        <w:ind w:firstLineChars="0" w:firstLine="0"/>
        <w:jc w:val="center"/>
        <w:rPr>
          <w:lang w:eastAsia="zh-CN"/>
        </w:rPr>
      </w:pPr>
      <w:r w:rsidRPr="00A12698">
        <w:rPr>
          <w:rFonts w:hint="eastAsia"/>
          <w:lang w:eastAsia="zh-CN"/>
        </w:rPr>
        <w:t>编</w:t>
      </w:r>
      <w:r w:rsidRPr="00A12698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 xml:space="preserve"> </w:t>
      </w:r>
      <w:r w:rsidRPr="00A12698">
        <w:rPr>
          <w:rFonts w:hint="eastAsia"/>
          <w:lang w:eastAsia="zh-CN"/>
        </w:rPr>
        <w:t>制</w:t>
      </w:r>
      <w:r>
        <w:rPr>
          <w:rFonts w:hint="eastAsia"/>
          <w:lang w:eastAsia="zh-CN"/>
        </w:rPr>
        <w:t xml:space="preserve"> </w:t>
      </w:r>
      <w:r w:rsidRPr="00A12698">
        <w:rPr>
          <w:rFonts w:hint="eastAsia"/>
          <w:lang w:eastAsia="zh-CN"/>
        </w:rPr>
        <w:t>日</w:t>
      </w:r>
      <w:r w:rsidRPr="00A12698">
        <w:rPr>
          <w:rFonts w:hint="eastAsia"/>
          <w:lang w:eastAsia="zh-CN"/>
        </w:rPr>
        <w:t xml:space="preserve"> </w:t>
      </w:r>
      <w:r w:rsidRPr="00A12698">
        <w:rPr>
          <w:rFonts w:hint="eastAsia"/>
          <w:lang w:eastAsia="zh-CN"/>
        </w:rPr>
        <w:t>期：</w:t>
      </w:r>
      <w:r>
        <w:rPr>
          <w:rFonts w:hint="eastAsia"/>
          <w:lang w:eastAsia="zh-CN"/>
        </w:rPr>
        <w:t>201</w:t>
      </w:r>
      <w:r w:rsidR="00435687">
        <w:rPr>
          <w:lang w:eastAsia="zh-CN"/>
        </w:rPr>
        <w:t>9</w:t>
      </w:r>
      <w:r w:rsidRPr="00A12698">
        <w:rPr>
          <w:rFonts w:hint="eastAsia"/>
          <w:lang w:eastAsia="zh-CN"/>
        </w:rPr>
        <w:t>年</w:t>
      </w:r>
      <w:r w:rsidR="00435687">
        <w:rPr>
          <w:lang w:eastAsia="zh-CN"/>
        </w:rPr>
        <w:t>1</w:t>
      </w:r>
      <w:r w:rsidR="00F74C68">
        <w:rPr>
          <w:lang w:eastAsia="zh-CN"/>
        </w:rPr>
        <w:t>2</w:t>
      </w:r>
      <w:r w:rsidRPr="00A12698">
        <w:rPr>
          <w:rFonts w:hint="eastAsia"/>
          <w:lang w:eastAsia="zh-CN"/>
        </w:rPr>
        <w:t>月</w:t>
      </w:r>
    </w:p>
    <w:p w14:paraId="65D70A38" w14:textId="77777777" w:rsidR="0039782E" w:rsidRDefault="0039782E" w:rsidP="0032267C">
      <w:pPr>
        <w:pStyle w:val="CharChar"/>
        <w:spacing w:after="0" w:line="360" w:lineRule="auto"/>
        <w:ind w:firstLineChars="0" w:firstLine="0"/>
        <w:jc w:val="center"/>
        <w:rPr>
          <w:lang w:eastAsia="zh-CN"/>
        </w:rPr>
        <w:sectPr w:rsidR="0039782E" w:rsidSect="00DB4DAA">
          <w:headerReference w:type="default" r:id="rId9"/>
          <w:footerReference w:type="default" r:id="rId10"/>
          <w:pgSz w:w="11906" w:h="16838"/>
          <w:pgMar w:top="1418" w:right="1134" w:bottom="1134" w:left="1418" w:header="851" w:footer="992" w:gutter="0"/>
          <w:pgNumType w:fmt="upperRoman" w:start="1"/>
          <w:cols w:space="425"/>
          <w:docGrid w:type="linesAndChars" w:linePitch="312"/>
        </w:sectPr>
      </w:pPr>
    </w:p>
    <w:p w14:paraId="05AFF95D" w14:textId="77777777" w:rsidR="003E1BA4" w:rsidRDefault="003E1BA4" w:rsidP="003E1BA4">
      <w:pPr>
        <w:pStyle w:val="TOC"/>
        <w:jc w:val="center"/>
      </w:pPr>
      <w:r>
        <w:rPr>
          <w:lang w:val="zh-CN"/>
        </w:rPr>
        <w:lastRenderedPageBreak/>
        <w:t>目录</w:t>
      </w:r>
    </w:p>
    <w:p w14:paraId="3A3A5C3F" w14:textId="2EF38D64" w:rsidR="00132A07" w:rsidRDefault="004D4CCB">
      <w:pPr>
        <w:pStyle w:val="TOC1"/>
        <w:tabs>
          <w:tab w:val="left" w:pos="420"/>
        </w:tabs>
        <w:rPr>
          <w:rFonts w:asciiTheme="minorHAnsi" w:eastAsiaTheme="minorEastAsia" w:hAnsiTheme="minorHAnsi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 w:rsidR="003E1BA4">
        <w:instrText xml:space="preserve"> TOC \o "1-3" \h \z \u </w:instrText>
      </w:r>
      <w:r>
        <w:fldChar w:fldCharType="separate"/>
      </w:r>
      <w:hyperlink w:anchor="_Toc12970429" w:history="1">
        <w:r w:rsidR="00132A07" w:rsidRPr="00210883">
          <w:rPr>
            <w:rStyle w:val="a9"/>
          </w:rPr>
          <w:t>1.</w:t>
        </w:r>
        <w:r w:rsidR="00132A07">
          <w:rPr>
            <w:rFonts w:asciiTheme="minorHAnsi" w:eastAsiaTheme="minorEastAsia" w:hAnsiTheme="minorHAnsi" w:cstheme="minorBidi"/>
            <w:b w:val="0"/>
            <w:bCs w:val="0"/>
            <w:caps w:val="0"/>
            <w:sz w:val="21"/>
            <w:szCs w:val="22"/>
          </w:rPr>
          <w:tab/>
        </w:r>
        <w:r w:rsidR="00132A07" w:rsidRPr="00210883">
          <w:rPr>
            <w:rStyle w:val="a9"/>
          </w:rPr>
          <w:t>引言</w:t>
        </w:r>
        <w:r w:rsidR="00132A07">
          <w:rPr>
            <w:webHidden/>
          </w:rPr>
          <w:tab/>
        </w:r>
        <w:r w:rsidR="00132A07">
          <w:rPr>
            <w:webHidden/>
          </w:rPr>
          <w:fldChar w:fldCharType="begin"/>
        </w:r>
        <w:r w:rsidR="00132A07">
          <w:rPr>
            <w:webHidden/>
          </w:rPr>
          <w:instrText xml:space="preserve"> PAGEREF _Toc12970429 \h </w:instrText>
        </w:r>
        <w:r w:rsidR="00132A07">
          <w:rPr>
            <w:webHidden/>
          </w:rPr>
        </w:r>
        <w:r w:rsidR="00132A07">
          <w:rPr>
            <w:webHidden/>
          </w:rPr>
          <w:fldChar w:fldCharType="separate"/>
        </w:r>
        <w:r w:rsidR="00132A07">
          <w:rPr>
            <w:webHidden/>
          </w:rPr>
          <w:t>1</w:t>
        </w:r>
        <w:r w:rsidR="00132A07">
          <w:rPr>
            <w:webHidden/>
          </w:rPr>
          <w:fldChar w:fldCharType="end"/>
        </w:r>
      </w:hyperlink>
    </w:p>
    <w:p w14:paraId="6BF1B6CC" w14:textId="3DF7DD42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430" w:history="1">
        <w:r w:rsidR="00132A07" w:rsidRPr="00210883">
          <w:rPr>
            <w:rStyle w:val="a9"/>
            <w:rFonts w:ascii="Times New Roman" w:hAnsi="Times New Roman"/>
            <w:noProof/>
          </w:rPr>
          <w:t>1.1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目的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_Toc12970430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</w:t>
        </w:r>
        <w:r w:rsidR="00132A07">
          <w:rPr>
            <w:noProof/>
            <w:webHidden/>
          </w:rPr>
          <w:fldChar w:fldCharType="end"/>
        </w:r>
      </w:hyperlink>
    </w:p>
    <w:p w14:paraId="32FEAF1D" w14:textId="25A17B34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431" w:history="1">
        <w:r w:rsidR="00132A07" w:rsidRPr="00210883">
          <w:rPr>
            <w:rStyle w:val="a9"/>
            <w:rFonts w:ascii="Times New Roman" w:hAnsi="Times New Roman"/>
            <w:noProof/>
          </w:rPr>
          <w:t>1.2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平台简介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_Toc12970431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</w:t>
        </w:r>
        <w:r w:rsidR="00132A07">
          <w:rPr>
            <w:noProof/>
            <w:webHidden/>
          </w:rPr>
          <w:fldChar w:fldCharType="end"/>
        </w:r>
      </w:hyperlink>
    </w:p>
    <w:p w14:paraId="6F90C0E0" w14:textId="2C378C7A" w:rsidR="00132A07" w:rsidRDefault="00984A09">
      <w:pPr>
        <w:pStyle w:val="TOC1"/>
        <w:tabs>
          <w:tab w:val="left" w:pos="420"/>
        </w:tabs>
        <w:rPr>
          <w:rFonts w:asciiTheme="minorHAnsi" w:eastAsiaTheme="minorEastAsia" w:hAnsiTheme="minorHAnsi" w:cstheme="minorBidi"/>
          <w:b w:val="0"/>
          <w:bCs w:val="0"/>
          <w:caps w:val="0"/>
          <w:sz w:val="21"/>
          <w:szCs w:val="22"/>
        </w:rPr>
      </w:pPr>
      <w:hyperlink w:anchor="_Toc12970432" w:history="1">
        <w:r w:rsidR="00132A07" w:rsidRPr="00210883">
          <w:rPr>
            <w:rStyle w:val="a9"/>
          </w:rPr>
          <w:t>2.</w:t>
        </w:r>
        <w:r w:rsidR="00132A07">
          <w:rPr>
            <w:rFonts w:asciiTheme="minorHAnsi" w:eastAsiaTheme="minorEastAsia" w:hAnsiTheme="minorHAnsi" w:cstheme="minorBidi"/>
            <w:b w:val="0"/>
            <w:bCs w:val="0"/>
            <w:caps w:val="0"/>
            <w:sz w:val="21"/>
            <w:szCs w:val="22"/>
          </w:rPr>
          <w:tab/>
        </w:r>
        <w:r w:rsidR="00132A07" w:rsidRPr="00210883">
          <w:rPr>
            <w:rStyle w:val="a9"/>
          </w:rPr>
          <w:t>管理员使用手册</w:t>
        </w:r>
        <w:r w:rsidR="00132A07">
          <w:rPr>
            <w:webHidden/>
          </w:rPr>
          <w:tab/>
        </w:r>
        <w:r w:rsidR="00132A07">
          <w:rPr>
            <w:webHidden/>
          </w:rPr>
          <w:fldChar w:fldCharType="begin"/>
        </w:r>
        <w:r w:rsidR="00132A07">
          <w:rPr>
            <w:webHidden/>
          </w:rPr>
          <w:instrText xml:space="preserve"> PAGEREF _Toc12970432 \h </w:instrText>
        </w:r>
        <w:r w:rsidR="00132A07">
          <w:rPr>
            <w:webHidden/>
          </w:rPr>
        </w:r>
        <w:r w:rsidR="00132A07">
          <w:rPr>
            <w:webHidden/>
          </w:rPr>
          <w:fldChar w:fldCharType="separate"/>
        </w:r>
        <w:r w:rsidR="00132A07">
          <w:rPr>
            <w:webHidden/>
          </w:rPr>
          <w:t>1</w:t>
        </w:r>
        <w:r w:rsidR="00132A07">
          <w:rPr>
            <w:webHidden/>
          </w:rPr>
          <w:fldChar w:fldCharType="end"/>
        </w:r>
      </w:hyperlink>
    </w:p>
    <w:p w14:paraId="1F444D4F" w14:textId="4F030E9F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433" w:history="1">
        <w:r w:rsidR="00132A07" w:rsidRPr="00210883">
          <w:rPr>
            <w:rStyle w:val="a9"/>
            <w:rFonts w:ascii="Times New Roman" w:hAnsi="Times New Roman"/>
            <w:noProof/>
          </w:rPr>
          <w:t>2.1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登录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_Toc12970433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</w:t>
        </w:r>
        <w:r w:rsidR="00132A07">
          <w:rPr>
            <w:noProof/>
            <w:webHidden/>
          </w:rPr>
          <w:fldChar w:fldCharType="end"/>
        </w:r>
      </w:hyperlink>
    </w:p>
    <w:p w14:paraId="1A5693F6" w14:textId="7D1CBC18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34" w:history="1">
        <w:r w:rsidR="00132A07" w:rsidRPr="00210883">
          <w:rPr>
            <w:rStyle w:val="a9"/>
            <w:rFonts w:ascii="Times New Roman" w:hAnsi="Times New Roman"/>
            <w:noProof/>
          </w:rPr>
          <w:t>2.1.1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系统登录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_Toc12970434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</w:t>
        </w:r>
        <w:r w:rsidR="00132A07">
          <w:rPr>
            <w:noProof/>
            <w:webHidden/>
          </w:rPr>
          <w:fldChar w:fldCharType="end"/>
        </w:r>
      </w:hyperlink>
    </w:p>
    <w:p w14:paraId="06770A0E" w14:textId="1E327208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35" w:history="1">
        <w:r w:rsidR="00132A07" w:rsidRPr="00210883">
          <w:rPr>
            <w:rStyle w:val="a9"/>
            <w:rFonts w:ascii="Times New Roman" w:hAnsi="Times New Roman"/>
            <w:noProof/>
          </w:rPr>
          <w:t>2.1.2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功能介绍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_Toc12970435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2</w:t>
        </w:r>
        <w:r w:rsidR="00132A07">
          <w:rPr>
            <w:noProof/>
            <w:webHidden/>
          </w:rPr>
          <w:fldChar w:fldCharType="end"/>
        </w:r>
      </w:hyperlink>
    </w:p>
    <w:p w14:paraId="1FC96BB7" w14:textId="41F92997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36" w:history="1">
        <w:r w:rsidR="00132A07" w:rsidRPr="00210883">
          <w:rPr>
            <w:rStyle w:val="a9"/>
            <w:rFonts w:ascii="Times New Roman" w:hAnsi="Times New Roman"/>
            <w:noProof/>
          </w:rPr>
          <w:t>2.1.3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设置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_Toc12970436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2</w:t>
        </w:r>
        <w:r w:rsidR="00132A07">
          <w:rPr>
            <w:noProof/>
            <w:webHidden/>
          </w:rPr>
          <w:fldChar w:fldCharType="end"/>
        </w:r>
      </w:hyperlink>
    </w:p>
    <w:p w14:paraId="0D3620E7" w14:textId="2DA703CF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37" w:history="1">
        <w:r w:rsidR="00132A07" w:rsidRPr="00210883">
          <w:rPr>
            <w:rStyle w:val="a9"/>
            <w:rFonts w:ascii="Times New Roman" w:hAnsi="Times New Roman"/>
            <w:noProof/>
          </w:rPr>
          <w:t>2.1.4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密码找回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_Toc12970437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3</w:t>
        </w:r>
        <w:r w:rsidR="00132A07">
          <w:rPr>
            <w:noProof/>
            <w:webHidden/>
          </w:rPr>
          <w:fldChar w:fldCharType="end"/>
        </w:r>
      </w:hyperlink>
    </w:p>
    <w:p w14:paraId="7098F417" w14:textId="08B97EE8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38" w:history="1">
        <w:r w:rsidR="00132A07" w:rsidRPr="00210883">
          <w:rPr>
            <w:rStyle w:val="a9"/>
            <w:rFonts w:ascii="Times New Roman" w:hAnsi="Times New Roman"/>
            <w:noProof/>
          </w:rPr>
          <w:t>2.1.5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退出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_Toc12970438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4</w:t>
        </w:r>
        <w:r w:rsidR="00132A07">
          <w:rPr>
            <w:noProof/>
            <w:webHidden/>
          </w:rPr>
          <w:fldChar w:fldCharType="end"/>
        </w:r>
      </w:hyperlink>
    </w:p>
    <w:p w14:paraId="36D8FCB5" w14:textId="68043967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439" w:history="1">
        <w:r w:rsidR="00132A07" w:rsidRPr="00210883">
          <w:rPr>
            <w:rStyle w:val="a9"/>
            <w:rFonts w:ascii="Times New Roman" w:hAnsi="Times New Roman"/>
            <w:noProof/>
          </w:rPr>
          <w:t>2.2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通用操作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_Toc12970439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4</w:t>
        </w:r>
        <w:r w:rsidR="00132A07">
          <w:rPr>
            <w:noProof/>
            <w:webHidden/>
          </w:rPr>
          <w:fldChar w:fldCharType="end"/>
        </w:r>
      </w:hyperlink>
    </w:p>
    <w:p w14:paraId="3D638A64" w14:textId="417F3101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40" w:history="1">
        <w:r w:rsidR="00132A07" w:rsidRPr="00210883">
          <w:rPr>
            <w:rStyle w:val="a9"/>
            <w:rFonts w:ascii="Times New Roman" w:hAnsi="Times New Roman"/>
            <w:noProof/>
          </w:rPr>
          <w:t>2.2.1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页面布局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_Toc12970440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4</w:t>
        </w:r>
        <w:r w:rsidR="00132A07">
          <w:rPr>
            <w:noProof/>
            <w:webHidden/>
          </w:rPr>
          <w:fldChar w:fldCharType="end"/>
        </w:r>
      </w:hyperlink>
    </w:p>
    <w:p w14:paraId="2EC0E19D" w14:textId="6BB3CD60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41" w:history="1">
        <w:r w:rsidR="00132A07" w:rsidRPr="00210883">
          <w:rPr>
            <w:rStyle w:val="a9"/>
            <w:rFonts w:ascii="Times New Roman" w:hAnsi="Times New Roman"/>
            <w:noProof/>
          </w:rPr>
          <w:t>2.2.2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查询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_Toc12970441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6</w:t>
        </w:r>
        <w:r w:rsidR="00132A07">
          <w:rPr>
            <w:noProof/>
            <w:webHidden/>
          </w:rPr>
          <w:fldChar w:fldCharType="end"/>
        </w:r>
      </w:hyperlink>
    </w:p>
    <w:p w14:paraId="389C2239" w14:textId="02905429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42" w:history="1">
        <w:r w:rsidR="00132A07" w:rsidRPr="00210883">
          <w:rPr>
            <w:rStyle w:val="a9"/>
            <w:rFonts w:ascii="Times New Roman" w:hAnsi="Times New Roman"/>
            <w:noProof/>
          </w:rPr>
          <w:t>2.2.3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导出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_Toc12970442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7</w:t>
        </w:r>
        <w:r w:rsidR="00132A07">
          <w:rPr>
            <w:noProof/>
            <w:webHidden/>
          </w:rPr>
          <w:fldChar w:fldCharType="end"/>
        </w:r>
      </w:hyperlink>
    </w:p>
    <w:p w14:paraId="58D9A48B" w14:textId="31A7ACE9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43" w:history="1">
        <w:r w:rsidR="00132A07" w:rsidRPr="00210883">
          <w:rPr>
            <w:rStyle w:val="a9"/>
            <w:rFonts w:ascii="Times New Roman" w:hAnsi="Times New Roman"/>
            <w:noProof/>
          </w:rPr>
          <w:t>2.2.4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设置查看项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_Toc12970443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7</w:t>
        </w:r>
        <w:r w:rsidR="00132A07">
          <w:rPr>
            <w:noProof/>
            <w:webHidden/>
          </w:rPr>
          <w:fldChar w:fldCharType="end"/>
        </w:r>
      </w:hyperlink>
    </w:p>
    <w:p w14:paraId="308A5F69" w14:textId="0E2A6906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44" w:history="1">
        <w:r w:rsidR="00132A07" w:rsidRPr="00210883">
          <w:rPr>
            <w:rStyle w:val="a9"/>
            <w:rFonts w:ascii="Times New Roman" w:hAnsi="Times New Roman"/>
            <w:noProof/>
          </w:rPr>
          <w:t>2.2.5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设置每页显示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_Toc12970444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8</w:t>
        </w:r>
        <w:r w:rsidR="00132A07">
          <w:rPr>
            <w:noProof/>
            <w:webHidden/>
          </w:rPr>
          <w:fldChar w:fldCharType="end"/>
        </w:r>
      </w:hyperlink>
    </w:p>
    <w:p w14:paraId="477AFCBC" w14:textId="3EFEAEF0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45" w:history="1">
        <w:r w:rsidR="00132A07" w:rsidRPr="00210883">
          <w:rPr>
            <w:rStyle w:val="a9"/>
            <w:rFonts w:ascii="Times New Roman" w:hAnsi="Times New Roman"/>
            <w:noProof/>
          </w:rPr>
          <w:t>2.2.6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个人中心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_Toc12970445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8</w:t>
        </w:r>
        <w:r w:rsidR="00132A07">
          <w:rPr>
            <w:noProof/>
            <w:webHidden/>
          </w:rPr>
          <w:fldChar w:fldCharType="end"/>
        </w:r>
      </w:hyperlink>
    </w:p>
    <w:p w14:paraId="543E9DF9" w14:textId="12DC312C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446" w:history="1">
        <w:r w:rsidR="00132A07" w:rsidRPr="00210883">
          <w:rPr>
            <w:rStyle w:val="a9"/>
            <w:rFonts w:ascii="Times New Roman" w:hAnsi="Times New Roman"/>
            <w:noProof/>
          </w:rPr>
          <w:t>2.3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权限管理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_Toc12970446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8</w:t>
        </w:r>
        <w:r w:rsidR="00132A07">
          <w:rPr>
            <w:noProof/>
            <w:webHidden/>
          </w:rPr>
          <w:fldChar w:fldCharType="end"/>
        </w:r>
      </w:hyperlink>
    </w:p>
    <w:p w14:paraId="013F45F5" w14:textId="0F068136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47" w:history="1">
        <w:r w:rsidR="00132A07" w:rsidRPr="00210883">
          <w:rPr>
            <w:rStyle w:val="a9"/>
            <w:rFonts w:ascii="Times New Roman" w:hAnsi="Times New Roman"/>
            <w:noProof/>
          </w:rPr>
          <w:t>2.3.1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组织机构管理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_Toc12970447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8</w:t>
        </w:r>
        <w:r w:rsidR="00132A07">
          <w:rPr>
            <w:noProof/>
            <w:webHidden/>
          </w:rPr>
          <w:fldChar w:fldCharType="end"/>
        </w:r>
      </w:hyperlink>
    </w:p>
    <w:p w14:paraId="736B7C14" w14:textId="63C026E4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48" w:history="1">
        <w:r w:rsidR="00132A07" w:rsidRPr="00210883">
          <w:rPr>
            <w:rStyle w:val="a9"/>
            <w:rFonts w:ascii="Times New Roman" w:hAnsi="Times New Roman"/>
            <w:noProof/>
          </w:rPr>
          <w:t>2.3.2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角色权限管理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_Toc12970448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9</w:t>
        </w:r>
        <w:r w:rsidR="00132A07">
          <w:rPr>
            <w:noProof/>
            <w:webHidden/>
          </w:rPr>
          <w:fldChar w:fldCharType="end"/>
        </w:r>
      </w:hyperlink>
    </w:p>
    <w:p w14:paraId="7D83EE52" w14:textId="0327F923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49" w:history="1">
        <w:r w:rsidR="00132A07" w:rsidRPr="00210883">
          <w:rPr>
            <w:rStyle w:val="a9"/>
            <w:rFonts w:ascii="Times New Roman" w:hAnsi="Times New Roman"/>
            <w:noProof/>
          </w:rPr>
          <w:t>2.3.3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账号管理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_Toc12970449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10</w:t>
        </w:r>
        <w:r w:rsidR="00132A07">
          <w:rPr>
            <w:noProof/>
            <w:webHidden/>
          </w:rPr>
          <w:fldChar w:fldCharType="end"/>
        </w:r>
      </w:hyperlink>
    </w:p>
    <w:p w14:paraId="495AAA1D" w14:textId="206BF49B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50" w:history="1">
        <w:r w:rsidR="00132A07" w:rsidRPr="00210883">
          <w:rPr>
            <w:rStyle w:val="a9"/>
            <w:rFonts w:ascii="Times New Roman" w:hAnsi="Times New Roman"/>
            <w:noProof/>
          </w:rPr>
          <w:t>2.3.4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教学点管理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_Toc12970450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10</w:t>
        </w:r>
        <w:r w:rsidR="00132A07">
          <w:rPr>
            <w:noProof/>
            <w:webHidden/>
          </w:rPr>
          <w:fldChar w:fldCharType="end"/>
        </w:r>
      </w:hyperlink>
    </w:p>
    <w:p w14:paraId="363CEAC9" w14:textId="33C3A7C5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51" w:history="1">
        <w:r w:rsidR="00132A07" w:rsidRPr="00210883">
          <w:rPr>
            <w:rStyle w:val="a9"/>
            <w:rFonts w:ascii="Times New Roman" w:hAnsi="Times New Roman"/>
            <w:noProof/>
          </w:rPr>
          <w:t>2.3.5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教学点合同管理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_Toc12970451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10</w:t>
        </w:r>
        <w:r w:rsidR="00132A07">
          <w:rPr>
            <w:noProof/>
            <w:webHidden/>
          </w:rPr>
          <w:fldChar w:fldCharType="end"/>
        </w:r>
      </w:hyperlink>
    </w:p>
    <w:p w14:paraId="5A07E919" w14:textId="1CEEA18E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52" w:history="1">
        <w:r w:rsidR="00132A07" w:rsidRPr="00210883">
          <w:rPr>
            <w:rStyle w:val="a9"/>
            <w:rFonts w:ascii="Times New Roman" w:hAnsi="Times New Roman"/>
            <w:noProof/>
          </w:rPr>
          <w:t>2.3.6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系统日志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_Toc12970452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11</w:t>
        </w:r>
        <w:r w:rsidR="00132A07">
          <w:rPr>
            <w:noProof/>
            <w:webHidden/>
          </w:rPr>
          <w:fldChar w:fldCharType="end"/>
        </w:r>
      </w:hyperlink>
    </w:p>
    <w:p w14:paraId="7C865A3E" w14:textId="5470BCEB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53" w:history="1">
        <w:r w:rsidR="00132A07" w:rsidRPr="00210883">
          <w:rPr>
            <w:rStyle w:val="a9"/>
            <w:rFonts w:ascii="Times New Roman" w:hAnsi="Times New Roman"/>
            <w:noProof/>
          </w:rPr>
          <w:t>2.3.7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功能模块管理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_Toc12970453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11</w:t>
        </w:r>
        <w:r w:rsidR="00132A07">
          <w:rPr>
            <w:noProof/>
            <w:webHidden/>
          </w:rPr>
          <w:fldChar w:fldCharType="end"/>
        </w:r>
      </w:hyperlink>
    </w:p>
    <w:p w14:paraId="4940E785" w14:textId="68F49C2B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454" w:history="1">
        <w:r w:rsidR="00132A07" w:rsidRPr="00210883">
          <w:rPr>
            <w:rStyle w:val="a9"/>
            <w:rFonts w:ascii="Times New Roman" w:hAnsi="Times New Roman"/>
            <w:noProof/>
          </w:rPr>
          <w:t>2.4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基础数据管理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_Toc12970454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12</w:t>
        </w:r>
        <w:r w:rsidR="00132A07">
          <w:rPr>
            <w:noProof/>
            <w:webHidden/>
          </w:rPr>
          <w:fldChar w:fldCharType="end"/>
        </w:r>
      </w:hyperlink>
    </w:p>
    <w:p w14:paraId="59FEC1D7" w14:textId="29ED2685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55" w:history="1">
        <w:r w:rsidR="00132A07" w:rsidRPr="00210883">
          <w:rPr>
            <w:rStyle w:val="a9"/>
            <w:rFonts w:ascii="Times New Roman" w:hAnsi="Times New Roman"/>
            <w:noProof/>
          </w:rPr>
          <w:t>2.4.1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学期管理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_Toc12970455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12</w:t>
        </w:r>
        <w:r w:rsidR="00132A07">
          <w:rPr>
            <w:noProof/>
            <w:webHidden/>
          </w:rPr>
          <w:fldChar w:fldCharType="end"/>
        </w:r>
      </w:hyperlink>
    </w:p>
    <w:p w14:paraId="1D5F3DDC" w14:textId="02BF0D25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56" w:history="1">
        <w:r w:rsidR="00132A07" w:rsidRPr="00210883">
          <w:rPr>
            <w:rStyle w:val="a9"/>
            <w:rFonts w:ascii="Times New Roman" w:hAnsi="Times New Roman"/>
            <w:noProof/>
          </w:rPr>
          <w:t>2.4.2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年级管理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_Toc12970456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13</w:t>
        </w:r>
        <w:r w:rsidR="00132A07">
          <w:rPr>
            <w:noProof/>
            <w:webHidden/>
          </w:rPr>
          <w:fldChar w:fldCharType="end"/>
        </w:r>
      </w:hyperlink>
    </w:p>
    <w:p w14:paraId="69D4D1D9" w14:textId="646CE0B9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57" w:history="1">
        <w:r w:rsidR="00132A07" w:rsidRPr="00210883">
          <w:rPr>
            <w:rStyle w:val="a9"/>
            <w:rFonts w:ascii="Times New Roman" w:hAnsi="Times New Roman"/>
            <w:noProof/>
          </w:rPr>
          <w:t>2.4.3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专业管理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_Toc12970457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15</w:t>
        </w:r>
        <w:r w:rsidR="00132A07">
          <w:rPr>
            <w:noProof/>
            <w:webHidden/>
          </w:rPr>
          <w:fldChar w:fldCharType="end"/>
        </w:r>
      </w:hyperlink>
    </w:p>
    <w:p w14:paraId="24836320" w14:textId="30E88048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58" w:history="1">
        <w:r w:rsidR="00132A07" w:rsidRPr="00210883">
          <w:rPr>
            <w:rStyle w:val="a9"/>
            <w:rFonts w:ascii="Times New Roman" w:hAnsi="Times New Roman"/>
            <w:noProof/>
          </w:rPr>
          <w:t>2.4.4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院系管理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_Toc12970458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16</w:t>
        </w:r>
        <w:r w:rsidR="00132A07">
          <w:rPr>
            <w:noProof/>
            <w:webHidden/>
          </w:rPr>
          <w:fldChar w:fldCharType="end"/>
        </w:r>
      </w:hyperlink>
    </w:p>
    <w:p w14:paraId="5F7E8EAD" w14:textId="7692AB63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59" w:history="1">
        <w:r w:rsidR="00132A07" w:rsidRPr="00210883">
          <w:rPr>
            <w:rStyle w:val="a9"/>
            <w:rFonts w:ascii="Times New Roman" w:hAnsi="Times New Roman"/>
            <w:noProof/>
          </w:rPr>
          <w:t>2.4.5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教师管理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_Toc12970459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16</w:t>
        </w:r>
        <w:r w:rsidR="00132A07">
          <w:rPr>
            <w:noProof/>
            <w:webHidden/>
          </w:rPr>
          <w:fldChar w:fldCharType="end"/>
        </w:r>
      </w:hyperlink>
    </w:p>
    <w:p w14:paraId="15346AB4" w14:textId="14197131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60" w:history="1">
        <w:r w:rsidR="00132A07" w:rsidRPr="00210883">
          <w:rPr>
            <w:rStyle w:val="a9"/>
            <w:rFonts w:ascii="Times New Roman" w:hAnsi="Times New Roman"/>
            <w:noProof/>
          </w:rPr>
          <w:t>2.4.6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课程管理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_Toc12970460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19</w:t>
        </w:r>
        <w:r w:rsidR="00132A07">
          <w:rPr>
            <w:noProof/>
            <w:webHidden/>
          </w:rPr>
          <w:fldChar w:fldCharType="end"/>
        </w:r>
      </w:hyperlink>
    </w:p>
    <w:p w14:paraId="16EE256E" w14:textId="2188B6B7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61" w:history="1">
        <w:r w:rsidR="00132A07" w:rsidRPr="00210883">
          <w:rPr>
            <w:rStyle w:val="a9"/>
            <w:rFonts w:ascii="Times New Roman" w:hAnsi="Times New Roman"/>
            <w:noProof/>
          </w:rPr>
          <w:t>2.4.7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教材管理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_Toc12970461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21</w:t>
        </w:r>
        <w:r w:rsidR="00132A07">
          <w:rPr>
            <w:noProof/>
            <w:webHidden/>
          </w:rPr>
          <w:fldChar w:fldCharType="end"/>
        </w:r>
      </w:hyperlink>
    </w:p>
    <w:p w14:paraId="491E9C9D" w14:textId="7CB06C55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62" w:history="1">
        <w:r w:rsidR="00132A07" w:rsidRPr="00210883">
          <w:rPr>
            <w:rStyle w:val="a9"/>
            <w:rFonts w:ascii="Times New Roman" w:hAnsi="Times New Roman"/>
            <w:noProof/>
          </w:rPr>
          <w:t>2.4.8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教师管理（站点）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_Toc12970462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22</w:t>
        </w:r>
        <w:r w:rsidR="00132A07">
          <w:rPr>
            <w:noProof/>
            <w:webHidden/>
          </w:rPr>
          <w:fldChar w:fldCharType="end"/>
        </w:r>
      </w:hyperlink>
    </w:p>
    <w:p w14:paraId="366B20F5" w14:textId="7EF6CD00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63" w:history="1">
        <w:r w:rsidR="00132A07" w:rsidRPr="00210883">
          <w:rPr>
            <w:rStyle w:val="a9"/>
            <w:rFonts w:ascii="Times New Roman" w:hAnsi="Times New Roman"/>
            <w:noProof/>
          </w:rPr>
          <w:t>2.4.9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院校维护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_Toc12970463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22</w:t>
        </w:r>
        <w:r w:rsidR="00132A07">
          <w:rPr>
            <w:noProof/>
            <w:webHidden/>
          </w:rPr>
          <w:fldChar w:fldCharType="end"/>
        </w:r>
      </w:hyperlink>
    </w:p>
    <w:p w14:paraId="46DC1C63" w14:textId="18DC1D23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64" w:history="1">
        <w:r w:rsidR="00132A07" w:rsidRPr="00210883">
          <w:rPr>
            <w:rStyle w:val="a9"/>
            <w:rFonts w:ascii="Times New Roman" w:hAnsi="Times New Roman"/>
            <w:noProof/>
          </w:rPr>
          <w:t>2.4.10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网络课程管理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_Toc12970464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23</w:t>
        </w:r>
        <w:r w:rsidR="00132A07">
          <w:rPr>
            <w:noProof/>
            <w:webHidden/>
          </w:rPr>
          <w:fldChar w:fldCharType="end"/>
        </w:r>
      </w:hyperlink>
    </w:p>
    <w:p w14:paraId="0539E373" w14:textId="6DF895F2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65" w:history="1">
        <w:r w:rsidR="00132A07" w:rsidRPr="00210883">
          <w:rPr>
            <w:rStyle w:val="a9"/>
            <w:rFonts w:ascii="Times New Roman" w:hAnsi="Times New Roman"/>
            <w:noProof/>
          </w:rPr>
          <w:t>2.4.11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系统设置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_Toc12970465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23</w:t>
        </w:r>
        <w:r w:rsidR="00132A07">
          <w:rPr>
            <w:noProof/>
            <w:webHidden/>
          </w:rPr>
          <w:fldChar w:fldCharType="end"/>
        </w:r>
      </w:hyperlink>
    </w:p>
    <w:p w14:paraId="18D77252" w14:textId="1463C46F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66" w:history="1">
        <w:r w:rsidR="00132A07" w:rsidRPr="00210883">
          <w:rPr>
            <w:rStyle w:val="a9"/>
            <w:rFonts w:ascii="Times New Roman" w:hAnsi="Times New Roman"/>
            <w:noProof/>
          </w:rPr>
          <w:t>2.4.12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学制管理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_Toc12970466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24</w:t>
        </w:r>
        <w:r w:rsidR="00132A07">
          <w:rPr>
            <w:noProof/>
            <w:webHidden/>
          </w:rPr>
          <w:fldChar w:fldCharType="end"/>
        </w:r>
      </w:hyperlink>
    </w:p>
    <w:p w14:paraId="1C496877" w14:textId="16629B14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67" w:history="1">
        <w:r w:rsidR="00132A07" w:rsidRPr="00210883">
          <w:rPr>
            <w:rStyle w:val="a9"/>
            <w:rFonts w:ascii="Times New Roman" w:hAnsi="Times New Roman"/>
            <w:noProof/>
          </w:rPr>
          <w:t>2.4.13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教室管理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_Toc12970467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25</w:t>
        </w:r>
        <w:r w:rsidR="00132A07">
          <w:rPr>
            <w:noProof/>
            <w:webHidden/>
          </w:rPr>
          <w:fldChar w:fldCharType="end"/>
        </w:r>
      </w:hyperlink>
    </w:p>
    <w:p w14:paraId="47396B4E" w14:textId="5A1A6B05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68" w:history="1">
        <w:r w:rsidR="00132A07" w:rsidRPr="00210883">
          <w:rPr>
            <w:rStyle w:val="a9"/>
            <w:rFonts w:ascii="Times New Roman" w:hAnsi="Times New Roman"/>
            <w:noProof/>
          </w:rPr>
          <w:t>2.4.14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学籍状态管理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_Toc12970468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25</w:t>
        </w:r>
        <w:r w:rsidR="00132A07">
          <w:rPr>
            <w:noProof/>
            <w:webHidden/>
          </w:rPr>
          <w:fldChar w:fldCharType="end"/>
        </w:r>
      </w:hyperlink>
    </w:p>
    <w:p w14:paraId="00D67385" w14:textId="2211C254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469" w:history="1">
        <w:r w:rsidR="00132A07" w:rsidRPr="00210883">
          <w:rPr>
            <w:rStyle w:val="a9"/>
            <w:rFonts w:ascii="Times New Roman" w:hAnsi="Times New Roman"/>
            <w:noProof/>
          </w:rPr>
          <w:t>2.5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招生管理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_Toc12970469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26</w:t>
        </w:r>
        <w:r w:rsidR="00132A07">
          <w:rPr>
            <w:noProof/>
            <w:webHidden/>
          </w:rPr>
          <w:fldChar w:fldCharType="end"/>
        </w:r>
      </w:hyperlink>
    </w:p>
    <w:p w14:paraId="3E1A632C" w14:textId="4CB9A572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74" w:history="1">
        <w:r w:rsidR="00132A07" w:rsidRPr="00210883">
          <w:rPr>
            <w:rStyle w:val="a9"/>
            <w:rFonts w:ascii="Times New Roman" w:hAnsi="Times New Roman"/>
            <w:noProof/>
          </w:rPr>
          <w:t>2.5.1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招生</w:t>
        </w:r>
        <w:r w:rsidR="00132A07" w:rsidRPr="00210883">
          <w:rPr>
            <w:rStyle w:val="a9"/>
            <w:rFonts w:ascii="宋体" w:hAnsi="宋体"/>
            <w:noProof/>
          </w:rPr>
          <w:t>批次</w:t>
        </w:r>
        <w:r w:rsidR="00132A07" w:rsidRPr="00210883">
          <w:rPr>
            <w:rStyle w:val="a9"/>
            <w:noProof/>
          </w:rPr>
          <w:t>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_Toc12970474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26</w:t>
        </w:r>
        <w:r w:rsidR="00132A07">
          <w:rPr>
            <w:noProof/>
            <w:webHidden/>
          </w:rPr>
          <w:fldChar w:fldCharType="end"/>
        </w:r>
      </w:hyperlink>
    </w:p>
    <w:p w14:paraId="155B6F1F" w14:textId="20A6A2F3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75" w:history="1">
        <w:r w:rsidR="00132A07" w:rsidRPr="00210883">
          <w:rPr>
            <w:rStyle w:val="a9"/>
            <w:rFonts w:ascii="Times New Roman" w:hAnsi="Times New Roman"/>
            <w:noProof/>
          </w:rPr>
          <w:t>2.5.2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招生计划申报及审核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_Toc12970475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27</w:t>
        </w:r>
        <w:r w:rsidR="00132A07">
          <w:rPr>
            <w:noProof/>
            <w:webHidden/>
          </w:rPr>
          <w:fldChar w:fldCharType="end"/>
        </w:r>
      </w:hyperlink>
    </w:p>
    <w:p w14:paraId="6FC2B8EC" w14:textId="664FB02B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76" w:history="1">
        <w:r w:rsidR="00132A07" w:rsidRPr="00210883">
          <w:rPr>
            <w:rStyle w:val="a9"/>
            <w:rFonts w:ascii="Times New Roman" w:hAnsi="Times New Roman"/>
            <w:noProof/>
          </w:rPr>
          <w:t>2.5.3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学生报名管理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_Toc12970476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28</w:t>
        </w:r>
        <w:r w:rsidR="00132A07">
          <w:rPr>
            <w:noProof/>
            <w:webHidden/>
          </w:rPr>
          <w:fldChar w:fldCharType="end"/>
        </w:r>
      </w:hyperlink>
    </w:p>
    <w:p w14:paraId="1C3D2C93" w14:textId="344B84E4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77" w:history="1">
        <w:r w:rsidR="00132A07" w:rsidRPr="00210883">
          <w:rPr>
            <w:rStyle w:val="a9"/>
            <w:rFonts w:ascii="Times New Roman" w:hAnsi="Times New Roman"/>
            <w:noProof/>
          </w:rPr>
          <w:t>2.5.4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高复生管理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_Toc12970477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31</w:t>
        </w:r>
        <w:r w:rsidR="00132A07">
          <w:rPr>
            <w:noProof/>
            <w:webHidden/>
          </w:rPr>
          <w:fldChar w:fldCharType="end"/>
        </w:r>
      </w:hyperlink>
    </w:p>
    <w:p w14:paraId="71E3BA2C" w14:textId="6F4498C6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78" w:history="1">
        <w:r w:rsidR="00132A07" w:rsidRPr="00210883">
          <w:rPr>
            <w:rStyle w:val="a9"/>
            <w:rFonts w:ascii="Times New Roman" w:hAnsi="Times New Roman"/>
            <w:noProof/>
          </w:rPr>
          <w:t>2.5.5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录取学生管理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_Toc12970478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31</w:t>
        </w:r>
        <w:r w:rsidR="00132A07">
          <w:rPr>
            <w:noProof/>
            <w:webHidden/>
          </w:rPr>
          <w:fldChar w:fldCharType="end"/>
        </w:r>
      </w:hyperlink>
    </w:p>
    <w:p w14:paraId="486A21B8" w14:textId="63F4223B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79" w:history="1">
        <w:r w:rsidR="00132A07" w:rsidRPr="00210883">
          <w:rPr>
            <w:rStyle w:val="a9"/>
            <w:rFonts w:ascii="Times New Roman" w:hAnsi="Times New Roman"/>
            <w:noProof/>
          </w:rPr>
          <w:t>2.5.6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录取通知书管理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_Toc12970479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33</w:t>
        </w:r>
        <w:r w:rsidR="00132A07">
          <w:rPr>
            <w:noProof/>
            <w:webHidden/>
          </w:rPr>
          <w:fldChar w:fldCharType="end"/>
        </w:r>
      </w:hyperlink>
    </w:p>
    <w:p w14:paraId="2A9C73E0" w14:textId="05E1E5EE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80" w:history="1">
        <w:r w:rsidR="00132A07" w:rsidRPr="00210883">
          <w:rPr>
            <w:rStyle w:val="a9"/>
            <w:rFonts w:ascii="Times New Roman" w:hAnsi="Times New Roman"/>
            <w:noProof/>
          </w:rPr>
          <w:t>2.5.7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教学点专业下发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_Toc12970480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33</w:t>
        </w:r>
        <w:r w:rsidR="00132A07">
          <w:rPr>
            <w:noProof/>
            <w:webHidden/>
          </w:rPr>
          <w:fldChar w:fldCharType="end"/>
        </w:r>
      </w:hyperlink>
    </w:p>
    <w:p w14:paraId="4F161EA8" w14:textId="39F66906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81" w:history="1">
        <w:r w:rsidR="00132A07" w:rsidRPr="00210883">
          <w:rPr>
            <w:rStyle w:val="a9"/>
            <w:rFonts w:ascii="Times New Roman" w:hAnsi="Times New Roman"/>
            <w:noProof/>
          </w:rPr>
          <w:t>2.5.8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招生统计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_Toc12970481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34</w:t>
        </w:r>
        <w:r w:rsidR="00132A07">
          <w:rPr>
            <w:noProof/>
            <w:webHidden/>
          </w:rPr>
          <w:fldChar w:fldCharType="end"/>
        </w:r>
      </w:hyperlink>
    </w:p>
    <w:p w14:paraId="1EA2FB69" w14:textId="5BBC5DFC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482" w:history="1">
        <w:r w:rsidR="00132A07" w:rsidRPr="00210883">
          <w:rPr>
            <w:rStyle w:val="a9"/>
            <w:rFonts w:ascii="Times New Roman" w:hAnsi="Times New Roman"/>
            <w:noProof/>
          </w:rPr>
          <w:t>2.6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学生管理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_Toc12970482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35</w:t>
        </w:r>
        <w:r w:rsidR="00132A07">
          <w:rPr>
            <w:noProof/>
            <w:webHidden/>
          </w:rPr>
          <w:fldChar w:fldCharType="end"/>
        </w:r>
      </w:hyperlink>
    </w:p>
    <w:p w14:paraId="6D939F98" w14:textId="2AB4491A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83" w:history="1">
        <w:r w:rsidR="00132A07" w:rsidRPr="00210883">
          <w:rPr>
            <w:rStyle w:val="a9"/>
            <w:rFonts w:ascii="Times New Roman" w:hAnsi="Times New Roman"/>
            <w:noProof/>
          </w:rPr>
          <w:t>2.6.1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新生管理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_Toc12970483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35</w:t>
        </w:r>
        <w:r w:rsidR="00132A07">
          <w:rPr>
            <w:noProof/>
            <w:webHidden/>
          </w:rPr>
          <w:fldChar w:fldCharType="end"/>
        </w:r>
      </w:hyperlink>
    </w:p>
    <w:p w14:paraId="535E69C0" w14:textId="3F73CA47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84" w:history="1">
        <w:r w:rsidR="00132A07" w:rsidRPr="00210883">
          <w:rPr>
            <w:rStyle w:val="a9"/>
            <w:rFonts w:ascii="Times New Roman" w:hAnsi="Times New Roman"/>
            <w:noProof/>
          </w:rPr>
          <w:t>2.6.2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学籍管理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_Toc12970484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36</w:t>
        </w:r>
        <w:r w:rsidR="00132A07">
          <w:rPr>
            <w:noProof/>
            <w:webHidden/>
          </w:rPr>
          <w:fldChar w:fldCharType="end"/>
        </w:r>
      </w:hyperlink>
    </w:p>
    <w:p w14:paraId="680BDB5D" w14:textId="33E34990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85" w:history="1">
        <w:r w:rsidR="00132A07" w:rsidRPr="00210883">
          <w:rPr>
            <w:rStyle w:val="a9"/>
            <w:rFonts w:ascii="Times New Roman" w:hAnsi="Times New Roman"/>
            <w:noProof/>
          </w:rPr>
          <w:t>2.6.3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班级管理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_Toc12970485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41</w:t>
        </w:r>
        <w:r w:rsidR="00132A07">
          <w:rPr>
            <w:noProof/>
            <w:webHidden/>
          </w:rPr>
          <w:fldChar w:fldCharType="end"/>
        </w:r>
      </w:hyperlink>
    </w:p>
    <w:p w14:paraId="29EB7F37" w14:textId="72CC27D0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86" w:history="1">
        <w:r w:rsidR="00132A07" w:rsidRPr="00210883">
          <w:rPr>
            <w:rStyle w:val="a9"/>
            <w:rFonts w:ascii="Times New Roman" w:hAnsi="Times New Roman"/>
            <w:noProof/>
          </w:rPr>
          <w:t>2.6.4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奖惩管理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_Toc12970486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42</w:t>
        </w:r>
        <w:r w:rsidR="00132A07">
          <w:rPr>
            <w:noProof/>
            <w:webHidden/>
          </w:rPr>
          <w:fldChar w:fldCharType="end"/>
        </w:r>
      </w:hyperlink>
    </w:p>
    <w:p w14:paraId="4A7C2132" w14:textId="777F6599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87" w:history="1">
        <w:r w:rsidR="00132A07" w:rsidRPr="00210883">
          <w:rPr>
            <w:rStyle w:val="a9"/>
            <w:rFonts w:ascii="Times New Roman" w:hAnsi="Times New Roman"/>
            <w:noProof/>
          </w:rPr>
          <w:t>2.6.5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毕业管理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_Toc12970487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44</w:t>
        </w:r>
        <w:r w:rsidR="00132A07">
          <w:rPr>
            <w:noProof/>
            <w:webHidden/>
          </w:rPr>
          <w:fldChar w:fldCharType="end"/>
        </w:r>
      </w:hyperlink>
    </w:p>
    <w:p w14:paraId="17124831" w14:textId="407DC6F6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88" w:history="1">
        <w:r w:rsidR="00132A07" w:rsidRPr="00210883">
          <w:rPr>
            <w:rStyle w:val="a9"/>
            <w:rFonts w:ascii="Times New Roman" w:hAnsi="Times New Roman"/>
            <w:noProof/>
          </w:rPr>
          <w:t>2.6.6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档案管理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_Toc12970488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46</w:t>
        </w:r>
        <w:r w:rsidR="00132A07">
          <w:rPr>
            <w:noProof/>
            <w:webHidden/>
          </w:rPr>
          <w:fldChar w:fldCharType="end"/>
        </w:r>
      </w:hyperlink>
    </w:p>
    <w:p w14:paraId="33684F27" w14:textId="1289BDCF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89" w:history="1">
        <w:r w:rsidR="00132A07" w:rsidRPr="00210883">
          <w:rPr>
            <w:rStyle w:val="a9"/>
            <w:rFonts w:ascii="Times New Roman" w:hAnsi="Times New Roman"/>
            <w:noProof/>
          </w:rPr>
          <w:t>2.6.7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学生统计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_Toc12970489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47</w:t>
        </w:r>
        <w:r w:rsidR="00132A07">
          <w:rPr>
            <w:noProof/>
            <w:webHidden/>
          </w:rPr>
          <w:fldChar w:fldCharType="end"/>
        </w:r>
      </w:hyperlink>
    </w:p>
    <w:p w14:paraId="43B14C5B" w14:textId="0908D437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490" w:history="1">
        <w:r w:rsidR="00132A07" w:rsidRPr="00210883">
          <w:rPr>
            <w:rStyle w:val="a9"/>
            <w:rFonts w:ascii="Times New Roman" w:hAnsi="Times New Roman"/>
            <w:noProof/>
          </w:rPr>
          <w:t>2.7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教学过程管理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_Toc12970490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48</w:t>
        </w:r>
        <w:r w:rsidR="00132A07">
          <w:rPr>
            <w:noProof/>
            <w:webHidden/>
          </w:rPr>
          <w:fldChar w:fldCharType="end"/>
        </w:r>
      </w:hyperlink>
    </w:p>
    <w:p w14:paraId="03CB19F3" w14:textId="0CA4A68E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91" w:history="1">
        <w:r w:rsidR="00132A07" w:rsidRPr="00210883">
          <w:rPr>
            <w:rStyle w:val="a9"/>
            <w:rFonts w:ascii="Times New Roman" w:hAnsi="Times New Roman"/>
            <w:noProof/>
          </w:rPr>
          <w:t>2.7.1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教学计划管理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_Toc12970491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48</w:t>
        </w:r>
        <w:r w:rsidR="00132A07">
          <w:rPr>
            <w:noProof/>
            <w:webHidden/>
          </w:rPr>
          <w:fldChar w:fldCharType="end"/>
        </w:r>
      </w:hyperlink>
    </w:p>
    <w:p w14:paraId="21AF3F6B" w14:textId="7C320FC1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92" w:history="1">
        <w:r w:rsidR="00132A07" w:rsidRPr="00210883">
          <w:rPr>
            <w:rStyle w:val="a9"/>
            <w:rFonts w:ascii="Times New Roman" w:hAnsi="Times New Roman"/>
            <w:noProof/>
          </w:rPr>
          <w:t>2.7.2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站点教学计划管理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_Toc12970492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51</w:t>
        </w:r>
        <w:r w:rsidR="00132A07">
          <w:rPr>
            <w:noProof/>
            <w:webHidden/>
          </w:rPr>
          <w:fldChar w:fldCharType="end"/>
        </w:r>
      </w:hyperlink>
    </w:p>
    <w:p w14:paraId="5B20B1ED" w14:textId="179DC0FF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93" w:history="1">
        <w:r w:rsidR="00132A07" w:rsidRPr="00210883">
          <w:rPr>
            <w:rStyle w:val="a9"/>
            <w:rFonts w:ascii="Times New Roman" w:hAnsi="Times New Roman"/>
            <w:noProof/>
          </w:rPr>
          <w:t>2.7.3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教学任务建设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_Toc12970493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51</w:t>
        </w:r>
        <w:r w:rsidR="00132A07">
          <w:rPr>
            <w:noProof/>
            <w:webHidden/>
          </w:rPr>
          <w:fldChar w:fldCharType="end"/>
        </w:r>
      </w:hyperlink>
    </w:p>
    <w:p w14:paraId="1056CAEF" w14:textId="0AC4F907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94" w:history="1">
        <w:r w:rsidR="00132A07" w:rsidRPr="00210883">
          <w:rPr>
            <w:rStyle w:val="a9"/>
            <w:rFonts w:ascii="Times New Roman" w:hAnsi="Times New Roman"/>
            <w:noProof/>
          </w:rPr>
          <w:t>2.7.4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选课管理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_Toc12970494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52</w:t>
        </w:r>
        <w:r w:rsidR="00132A07">
          <w:rPr>
            <w:noProof/>
            <w:webHidden/>
          </w:rPr>
          <w:fldChar w:fldCharType="end"/>
        </w:r>
      </w:hyperlink>
    </w:p>
    <w:p w14:paraId="6CB3F3A3" w14:textId="5C609F43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95" w:history="1">
        <w:r w:rsidR="00132A07" w:rsidRPr="00210883">
          <w:rPr>
            <w:rStyle w:val="a9"/>
            <w:rFonts w:ascii="Times New Roman" w:hAnsi="Times New Roman"/>
            <w:noProof/>
          </w:rPr>
          <w:t>2.7.5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排课管理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_Toc12970495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54</w:t>
        </w:r>
        <w:r w:rsidR="00132A07">
          <w:rPr>
            <w:noProof/>
            <w:webHidden/>
          </w:rPr>
          <w:fldChar w:fldCharType="end"/>
        </w:r>
      </w:hyperlink>
    </w:p>
    <w:p w14:paraId="4E9692A0" w14:textId="1D276591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96" w:history="1">
        <w:r w:rsidR="00132A07" w:rsidRPr="00210883">
          <w:rPr>
            <w:rStyle w:val="a9"/>
            <w:rFonts w:ascii="Times New Roman" w:hAnsi="Times New Roman"/>
            <w:noProof/>
          </w:rPr>
          <w:t>2.7.6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重修管理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_Toc12970496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55</w:t>
        </w:r>
        <w:r w:rsidR="00132A07">
          <w:rPr>
            <w:noProof/>
            <w:webHidden/>
          </w:rPr>
          <w:fldChar w:fldCharType="end"/>
        </w:r>
      </w:hyperlink>
    </w:p>
    <w:p w14:paraId="0183D8DF" w14:textId="571E9C64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97" w:history="1">
        <w:r w:rsidR="00132A07" w:rsidRPr="00210883">
          <w:rPr>
            <w:rStyle w:val="a9"/>
            <w:rFonts w:ascii="Times New Roman" w:hAnsi="Times New Roman"/>
            <w:noProof/>
          </w:rPr>
          <w:t>2.7.7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网络授课统计督学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_Toc12970497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56</w:t>
        </w:r>
        <w:r w:rsidR="00132A07">
          <w:rPr>
            <w:noProof/>
            <w:webHidden/>
          </w:rPr>
          <w:fldChar w:fldCharType="end"/>
        </w:r>
      </w:hyperlink>
    </w:p>
    <w:p w14:paraId="3A23A732" w14:textId="18D6E194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98" w:history="1">
        <w:r w:rsidR="00132A07" w:rsidRPr="00210883">
          <w:rPr>
            <w:rStyle w:val="a9"/>
            <w:rFonts w:ascii="Times New Roman" w:hAnsi="Times New Roman"/>
            <w:noProof/>
          </w:rPr>
          <w:t>2.7.8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教学统计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_Toc12970498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58</w:t>
        </w:r>
        <w:r w:rsidR="00132A07">
          <w:rPr>
            <w:noProof/>
            <w:webHidden/>
          </w:rPr>
          <w:fldChar w:fldCharType="end"/>
        </w:r>
      </w:hyperlink>
    </w:p>
    <w:p w14:paraId="04D20E3F" w14:textId="3F8B0B5E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499" w:history="1">
        <w:r w:rsidR="00132A07" w:rsidRPr="00210883">
          <w:rPr>
            <w:rStyle w:val="a9"/>
            <w:rFonts w:ascii="Times New Roman" w:hAnsi="Times New Roman"/>
            <w:noProof/>
          </w:rPr>
          <w:t>2.7.9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学分互认管理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_Toc12970499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60</w:t>
        </w:r>
        <w:r w:rsidR="00132A07">
          <w:rPr>
            <w:noProof/>
            <w:webHidden/>
          </w:rPr>
          <w:fldChar w:fldCharType="end"/>
        </w:r>
      </w:hyperlink>
    </w:p>
    <w:p w14:paraId="0979471B" w14:textId="6AC4ED36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500" w:history="1">
        <w:r w:rsidR="00132A07" w:rsidRPr="00210883">
          <w:rPr>
            <w:rStyle w:val="a9"/>
            <w:rFonts w:ascii="Times New Roman" w:hAnsi="Times New Roman"/>
            <w:noProof/>
          </w:rPr>
          <w:t>2.8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考试管理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_Toc12970500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60</w:t>
        </w:r>
        <w:r w:rsidR="00132A07">
          <w:rPr>
            <w:noProof/>
            <w:webHidden/>
          </w:rPr>
          <w:fldChar w:fldCharType="end"/>
        </w:r>
      </w:hyperlink>
    </w:p>
    <w:p w14:paraId="0CA97D7A" w14:textId="6A561F53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01" w:history="1">
        <w:r w:rsidR="00132A07" w:rsidRPr="00210883">
          <w:rPr>
            <w:rStyle w:val="a9"/>
            <w:rFonts w:ascii="Times New Roman" w:hAnsi="Times New Roman"/>
            <w:noProof/>
          </w:rPr>
          <w:t>2.8.1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考试管理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_Toc12970501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60</w:t>
        </w:r>
        <w:r w:rsidR="00132A07">
          <w:rPr>
            <w:noProof/>
            <w:webHidden/>
          </w:rPr>
          <w:fldChar w:fldCharType="end"/>
        </w:r>
      </w:hyperlink>
    </w:p>
    <w:p w14:paraId="5D3F5A4E" w14:textId="7A15F9C9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02" w:history="1">
        <w:r w:rsidR="00132A07" w:rsidRPr="00210883">
          <w:rPr>
            <w:rStyle w:val="a9"/>
            <w:rFonts w:ascii="Times New Roman" w:hAnsi="Times New Roman"/>
            <w:noProof/>
          </w:rPr>
          <w:t>2.8.2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考试表单管理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_Toc12970502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63</w:t>
        </w:r>
        <w:r w:rsidR="00132A07">
          <w:rPr>
            <w:noProof/>
            <w:webHidden/>
          </w:rPr>
          <w:fldChar w:fldCharType="end"/>
        </w:r>
      </w:hyperlink>
    </w:p>
    <w:p w14:paraId="627849E3" w14:textId="5262D0C1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503" w:history="1">
        <w:r w:rsidR="00132A07" w:rsidRPr="00210883">
          <w:rPr>
            <w:rStyle w:val="a9"/>
            <w:rFonts w:ascii="Times New Roman" w:hAnsi="Times New Roman"/>
            <w:noProof/>
          </w:rPr>
          <w:t>2.9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成绩管理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_Toc12970503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64</w:t>
        </w:r>
        <w:r w:rsidR="00132A07">
          <w:rPr>
            <w:noProof/>
            <w:webHidden/>
          </w:rPr>
          <w:fldChar w:fldCharType="end"/>
        </w:r>
      </w:hyperlink>
    </w:p>
    <w:p w14:paraId="3BB7645A" w14:textId="6FD05125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04" w:history="1">
        <w:r w:rsidR="00132A07" w:rsidRPr="00210883">
          <w:rPr>
            <w:rStyle w:val="a9"/>
            <w:rFonts w:ascii="Times New Roman" w:hAnsi="Times New Roman"/>
            <w:noProof/>
          </w:rPr>
          <w:t>2.9.1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正考成绩录入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_Toc12970504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64</w:t>
        </w:r>
        <w:r w:rsidR="00132A07">
          <w:rPr>
            <w:noProof/>
            <w:webHidden/>
          </w:rPr>
          <w:fldChar w:fldCharType="end"/>
        </w:r>
      </w:hyperlink>
    </w:p>
    <w:p w14:paraId="0591B733" w14:textId="56E2C6C9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05" w:history="1">
        <w:r w:rsidR="00132A07" w:rsidRPr="00210883">
          <w:rPr>
            <w:rStyle w:val="a9"/>
            <w:rFonts w:ascii="Times New Roman" w:hAnsi="Times New Roman"/>
            <w:noProof/>
          </w:rPr>
          <w:t>2.9.2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异常状态录入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_Toc12970505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65</w:t>
        </w:r>
        <w:r w:rsidR="00132A07">
          <w:rPr>
            <w:noProof/>
            <w:webHidden/>
          </w:rPr>
          <w:fldChar w:fldCharType="end"/>
        </w:r>
      </w:hyperlink>
    </w:p>
    <w:p w14:paraId="422DE596" w14:textId="5546820B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06" w:history="1">
        <w:r w:rsidR="00132A07" w:rsidRPr="00210883">
          <w:rPr>
            <w:rStyle w:val="a9"/>
            <w:rFonts w:ascii="Times New Roman" w:hAnsi="Times New Roman"/>
            <w:noProof/>
          </w:rPr>
          <w:t>2.9.3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补考缓考成绩录入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_Toc12970506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65</w:t>
        </w:r>
        <w:r w:rsidR="00132A07">
          <w:rPr>
            <w:noProof/>
            <w:webHidden/>
          </w:rPr>
          <w:fldChar w:fldCharType="end"/>
        </w:r>
      </w:hyperlink>
    </w:p>
    <w:p w14:paraId="75CD7EF6" w14:textId="7AA32823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07" w:history="1">
        <w:r w:rsidR="00132A07" w:rsidRPr="00210883">
          <w:rPr>
            <w:rStyle w:val="a9"/>
            <w:rFonts w:ascii="Times New Roman" w:hAnsi="Times New Roman"/>
            <w:noProof/>
          </w:rPr>
          <w:t>2.9.4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总评成绩发布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_Toc12970507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66</w:t>
        </w:r>
        <w:r w:rsidR="00132A07">
          <w:rPr>
            <w:noProof/>
            <w:webHidden/>
          </w:rPr>
          <w:fldChar w:fldCharType="end"/>
        </w:r>
      </w:hyperlink>
    </w:p>
    <w:p w14:paraId="678C8A8B" w14:textId="79B1C66D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08" w:history="1">
        <w:r w:rsidR="00132A07" w:rsidRPr="00210883">
          <w:rPr>
            <w:rStyle w:val="a9"/>
            <w:rFonts w:ascii="Times New Roman" w:hAnsi="Times New Roman"/>
            <w:noProof/>
          </w:rPr>
          <w:t>2.9.5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考试成绩变更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_Toc12970508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67</w:t>
        </w:r>
        <w:r w:rsidR="00132A07">
          <w:rPr>
            <w:noProof/>
            <w:webHidden/>
          </w:rPr>
          <w:fldChar w:fldCharType="end"/>
        </w:r>
      </w:hyperlink>
    </w:p>
    <w:p w14:paraId="15ABD4FC" w14:textId="2982FA20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09" w:history="1">
        <w:r w:rsidR="00132A07" w:rsidRPr="00210883">
          <w:rPr>
            <w:rStyle w:val="a9"/>
            <w:rFonts w:ascii="Times New Roman" w:hAnsi="Times New Roman"/>
            <w:noProof/>
          </w:rPr>
          <w:t>2.9.6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成绩分析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_Toc12970509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68</w:t>
        </w:r>
        <w:r w:rsidR="00132A07">
          <w:rPr>
            <w:noProof/>
            <w:webHidden/>
          </w:rPr>
          <w:fldChar w:fldCharType="end"/>
        </w:r>
      </w:hyperlink>
    </w:p>
    <w:p w14:paraId="7C167CE4" w14:textId="6EA7210B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10" w:history="1">
        <w:r w:rsidR="00132A07" w:rsidRPr="00210883">
          <w:rPr>
            <w:rStyle w:val="a9"/>
            <w:rFonts w:ascii="Times New Roman" w:hAnsi="Times New Roman"/>
            <w:noProof/>
          </w:rPr>
          <w:t>2.9.7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课程替代与学分认定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_Toc12970510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68</w:t>
        </w:r>
        <w:r w:rsidR="00132A07">
          <w:rPr>
            <w:noProof/>
            <w:webHidden/>
          </w:rPr>
          <w:fldChar w:fldCharType="end"/>
        </w:r>
      </w:hyperlink>
    </w:p>
    <w:p w14:paraId="05C2439F" w14:textId="28B891F3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11" w:history="1">
        <w:r w:rsidR="00132A07" w:rsidRPr="00210883">
          <w:rPr>
            <w:rStyle w:val="a9"/>
            <w:rFonts w:ascii="Times New Roman" w:hAnsi="Times New Roman"/>
            <w:noProof/>
          </w:rPr>
          <w:t>2.9.8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成绩查询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_Toc12970511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70</w:t>
        </w:r>
        <w:r w:rsidR="00132A07">
          <w:rPr>
            <w:noProof/>
            <w:webHidden/>
          </w:rPr>
          <w:fldChar w:fldCharType="end"/>
        </w:r>
      </w:hyperlink>
    </w:p>
    <w:p w14:paraId="08A8E9EE" w14:textId="0B02041D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512" w:history="1">
        <w:r w:rsidR="00132A07" w:rsidRPr="00210883">
          <w:rPr>
            <w:rStyle w:val="a9"/>
            <w:rFonts w:ascii="Times New Roman" w:hAnsi="Times New Roman"/>
            <w:noProof/>
          </w:rPr>
          <w:t>2.10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毕业课程管理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_Toc12970512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72</w:t>
        </w:r>
        <w:r w:rsidR="00132A07">
          <w:rPr>
            <w:noProof/>
            <w:webHidden/>
          </w:rPr>
          <w:fldChar w:fldCharType="end"/>
        </w:r>
      </w:hyperlink>
    </w:p>
    <w:p w14:paraId="532307A8" w14:textId="11FF4832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13" w:history="1">
        <w:r w:rsidR="00132A07" w:rsidRPr="00210883">
          <w:rPr>
            <w:rStyle w:val="a9"/>
            <w:rFonts w:ascii="Times New Roman" w:hAnsi="Times New Roman"/>
            <w:noProof/>
          </w:rPr>
          <w:t>2.10.1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论文批次管理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_Toc12970513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72</w:t>
        </w:r>
        <w:r w:rsidR="00132A07">
          <w:rPr>
            <w:noProof/>
            <w:webHidden/>
          </w:rPr>
          <w:fldChar w:fldCharType="end"/>
        </w:r>
      </w:hyperlink>
    </w:p>
    <w:p w14:paraId="01E99AB7" w14:textId="5A62AF52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14" w:history="1">
        <w:r w:rsidR="00132A07" w:rsidRPr="00210883">
          <w:rPr>
            <w:rStyle w:val="a9"/>
            <w:rFonts w:ascii="Times New Roman" w:hAnsi="Times New Roman"/>
            <w:noProof/>
          </w:rPr>
          <w:t>2.10.2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毕业论文管理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_Toc12970514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74</w:t>
        </w:r>
        <w:r w:rsidR="00132A07">
          <w:rPr>
            <w:noProof/>
            <w:webHidden/>
          </w:rPr>
          <w:fldChar w:fldCharType="end"/>
        </w:r>
      </w:hyperlink>
    </w:p>
    <w:p w14:paraId="79E11A6B" w14:textId="75E9F3CB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15" w:history="1">
        <w:r w:rsidR="00132A07" w:rsidRPr="00210883">
          <w:rPr>
            <w:rStyle w:val="a9"/>
            <w:rFonts w:ascii="Times New Roman" w:hAnsi="Times New Roman"/>
            <w:noProof/>
          </w:rPr>
          <w:t>2.10.3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最终成绩发布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_Toc12970515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75</w:t>
        </w:r>
        <w:r w:rsidR="00132A07">
          <w:rPr>
            <w:noProof/>
            <w:webHidden/>
          </w:rPr>
          <w:fldChar w:fldCharType="end"/>
        </w:r>
      </w:hyperlink>
    </w:p>
    <w:p w14:paraId="4BBF8710" w14:textId="2BFBB0E3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516" w:history="1">
        <w:r w:rsidR="00132A07" w:rsidRPr="00210883">
          <w:rPr>
            <w:rStyle w:val="a9"/>
            <w:rFonts w:ascii="Times New Roman" w:hAnsi="Times New Roman"/>
            <w:noProof/>
          </w:rPr>
          <w:t>2.11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学位管理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_Toc12970516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75</w:t>
        </w:r>
        <w:r w:rsidR="00132A07">
          <w:rPr>
            <w:noProof/>
            <w:webHidden/>
          </w:rPr>
          <w:fldChar w:fldCharType="end"/>
        </w:r>
      </w:hyperlink>
    </w:p>
    <w:p w14:paraId="0DAD5BE3" w14:textId="1E498F8E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17" w:history="1">
        <w:r w:rsidR="00132A07" w:rsidRPr="00210883">
          <w:rPr>
            <w:rStyle w:val="a9"/>
            <w:rFonts w:ascii="Times New Roman" w:hAnsi="Times New Roman"/>
            <w:noProof/>
          </w:rPr>
          <w:t>2.11.1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学位申请批次管理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_Toc12970517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75</w:t>
        </w:r>
        <w:r w:rsidR="00132A07">
          <w:rPr>
            <w:noProof/>
            <w:webHidden/>
          </w:rPr>
          <w:fldChar w:fldCharType="end"/>
        </w:r>
      </w:hyperlink>
    </w:p>
    <w:p w14:paraId="4EAADC98" w14:textId="4DEB5F8C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18" w:history="1">
        <w:r w:rsidR="00132A07" w:rsidRPr="00210883">
          <w:rPr>
            <w:rStyle w:val="a9"/>
            <w:rFonts w:ascii="Times New Roman" w:hAnsi="Times New Roman"/>
            <w:noProof/>
          </w:rPr>
          <w:t>2.11.2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预审名单管理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_Toc12970518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76</w:t>
        </w:r>
        <w:r w:rsidR="00132A07">
          <w:rPr>
            <w:noProof/>
            <w:webHidden/>
          </w:rPr>
          <w:fldChar w:fldCharType="end"/>
        </w:r>
      </w:hyperlink>
    </w:p>
    <w:p w14:paraId="0BDD97DA" w14:textId="41C7A48A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19" w:history="1">
        <w:r w:rsidR="00132A07" w:rsidRPr="00210883">
          <w:rPr>
            <w:rStyle w:val="a9"/>
            <w:rFonts w:ascii="Times New Roman" w:hAnsi="Times New Roman"/>
            <w:noProof/>
          </w:rPr>
          <w:t>2.11.3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学位申请管理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_Toc12970519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76</w:t>
        </w:r>
        <w:r w:rsidR="00132A07">
          <w:rPr>
            <w:noProof/>
            <w:webHidden/>
          </w:rPr>
          <w:fldChar w:fldCharType="end"/>
        </w:r>
      </w:hyperlink>
    </w:p>
    <w:p w14:paraId="4F17377F" w14:textId="19AACD23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20" w:history="1">
        <w:r w:rsidR="00132A07" w:rsidRPr="00210883">
          <w:rPr>
            <w:rStyle w:val="a9"/>
            <w:rFonts w:ascii="Times New Roman" w:hAnsi="Times New Roman"/>
            <w:noProof/>
          </w:rPr>
          <w:t>2.11.4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学位授予管理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_Toc12970520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77</w:t>
        </w:r>
        <w:r w:rsidR="00132A07">
          <w:rPr>
            <w:noProof/>
            <w:webHidden/>
          </w:rPr>
          <w:fldChar w:fldCharType="end"/>
        </w:r>
      </w:hyperlink>
    </w:p>
    <w:p w14:paraId="48B8F0E8" w14:textId="106179FB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21" w:history="1">
        <w:r w:rsidR="00132A07" w:rsidRPr="00210883">
          <w:rPr>
            <w:rStyle w:val="a9"/>
            <w:rFonts w:ascii="Times New Roman" w:hAnsi="Times New Roman"/>
            <w:noProof/>
          </w:rPr>
          <w:t>2.11.5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学位外语批次管理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_Toc12970521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77</w:t>
        </w:r>
        <w:r w:rsidR="00132A07">
          <w:rPr>
            <w:noProof/>
            <w:webHidden/>
          </w:rPr>
          <w:fldChar w:fldCharType="end"/>
        </w:r>
      </w:hyperlink>
    </w:p>
    <w:p w14:paraId="79FED217" w14:textId="27E4117D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22" w:history="1">
        <w:r w:rsidR="00132A07" w:rsidRPr="00210883">
          <w:rPr>
            <w:rStyle w:val="a9"/>
            <w:rFonts w:ascii="Times New Roman" w:hAnsi="Times New Roman"/>
            <w:noProof/>
          </w:rPr>
          <w:t>2.11.6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学位英语考试报名管理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_Toc12970522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77</w:t>
        </w:r>
        <w:r w:rsidR="00132A07">
          <w:rPr>
            <w:noProof/>
            <w:webHidden/>
          </w:rPr>
          <w:fldChar w:fldCharType="end"/>
        </w:r>
      </w:hyperlink>
    </w:p>
    <w:p w14:paraId="3FCEA614" w14:textId="2384B8CC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23" w:history="1">
        <w:r w:rsidR="00132A07" w:rsidRPr="00210883">
          <w:rPr>
            <w:rStyle w:val="a9"/>
            <w:rFonts w:ascii="Times New Roman" w:hAnsi="Times New Roman"/>
            <w:noProof/>
          </w:rPr>
          <w:t>2.11.7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学位外语成绩管理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_Toc12970523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77</w:t>
        </w:r>
        <w:r w:rsidR="00132A07">
          <w:rPr>
            <w:noProof/>
            <w:webHidden/>
          </w:rPr>
          <w:fldChar w:fldCharType="end"/>
        </w:r>
      </w:hyperlink>
    </w:p>
    <w:p w14:paraId="75C6327E" w14:textId="2D5B57FF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524" w:history="1">
        <w:r w:rsidR="00132A07" w:rsidRPr="00210883">
          <w:rPr>
            <w:rStyle w:val="a9"/>
            <w:rFonts w:ascii="Times New Roman" w:hAnsi="Times New Roman"/>
            <w:noProof/>
          </w:rPr>
          <w:t>2.12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模板管理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_Toc12970524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78</w:t>
        </w:r>
        <w:r w:rsidR="00132A07">
          <w:rPr>
            <w:noProof/>
            <w:webHidden/>
          </w:rPr>
          <w:fldChar w:fldCharType="end"/>
        </w:r>
      </w:hyperlink>
    </w:p>
    <w:p w14:paraId="4F8BF4D3" w14:textId="34D08577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25" w:history="1">
        <w:r w:rsidR="00132A07" w:rsidRPr="00210883">
          <w:rPr>
            <w:rStyle w:val="a9"/>
            <w:rFonts w:ascii="Times New Roman" w:hAnsi="Times New Roman"/>
            <w:noProof/>
          </w:rPr>
          <w:t>2.12.1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数据字典表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_Toc12970525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78</w:t>
        </w:r>
        <w:r w:rsidR="00132A07">
          <w:rPr>
            <w:noProof/>
            <w:webHidden/>
          </w:rPr>
          <w:fldChar w:fldCharType="end"/>
        </w:r>
      </w:hyperlink>
    </w:p>
    <w:p w14:paraId="473C0F9B" w14:textId="2667D3FB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26" w:history="1">
        <w:r w:rsidR="00132A07" w:rsidRPr="00210883">
          <w:rPr>
            <w:rStyle w:val="a9"/>
            <w:rFonts w:ascii="Times New Roman" w:hAnsi="Times New Roman"/>
            <w:noProof/>
          </w:rPr>
          <w:t>2.12.2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模板上传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_Toc12970526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78</w:t>
        </w:r>
        <w:r w:rsidR="00132A07">
          <w:rPr>
            <w:noProof/>
            <w:webHidden/>
          </w:rPr>
          <w:fldChar w:fldCharType="end"/>
        </w:r>
      </w:hyperlink>
    </w:p>
    <w:p w14:paraId="662F75B0" w14:textId="3FFB8CDC" w:rsidR="00132A07" w:rsidRDefault="00984A09">
      <w:pPr>
        <w:pStyle w:val="TOC1"/>
        <w:tabs>
          <w:tab w:val="left" w:pos="420"/>
        </w:tabs>
        <w:rPr>
          <w:rFonts w:asciiTheme="minorHAnsi" w:eastAsiaTheme="minorEastAsia" w:hAnsiTheme="minorHAnsi" w:cstheme="minorBidi"/>
          <w:b w:val="0"/>
          <w:bCs w:val="0"/>
          <w:caps w:val="0"/>
          <w:sz w:val="21"/>
          <w:szCs w:val="22"/>
        </w:rPr>
      </w:pPr>
      <w:hyperlink w:anchor="_Toc12970527" w:history="1">
        <w:r w:rsidR="00132A07" w:rsidRPr="00210883">
          <w:rPr>
            <w:rStyle w:val="a9"/>
          </w:rPr>
          <w:t>3.</w:t>
        </w:r>
        <w:r w:rsidR="00132A07">
          <w:rPr>
            <w:rFonts w:asciiTheme="minorHAnsi" w:eastAsiaTheme="minorEastAsia" w:hAnsiTheme="minorHAnsi" w:cstheme="minorBidi"/>
            <w:b w:val="0"/>
            <w:bCs w:val="0"/>
            <w:caps w:val="0"/>
            <w:sz w:val="21"/>
            <w:szCs w:val="22"/>
          </w:rPr>
          <w:tab/>
        </w:r>
        <w:r w:rsidR="00132A07" w:rsidRPr="00210883">
          <w:rPr>
            <w:rStyle w:val="a9"/>
          </w:rPr>
          <w:t>教师使用手册</w:t>
        </w:r>
        <w:r w:rsidR="00132A07">
          <w:rPr>
            <w:webHidden/>
          </w:rPr>
          <w:tab/>
        </w:r>
        <w:r w:rsidR="00132A07">
          <w:rPr>
            <w:webHidden/>
          </w:rPr>
          <w:fldChar w:fldCharType="begin"/>
        </w:r>
        <w:r w:rsidR="00132A07">
          <w:rPr>
            <w:webHidden/>
          </w:rPr>
          <w:instrText xml:space="preserve"> PAGEREF _Toc12970527 \h </w:instrText>
        </w:r>
        <w:r w:rsidR="00132A07">
          <w:rPr>
            <w:webHidden/>
          </w:rPr>
        </w:r>
        <w:r w:rsidR="00132A07">
          <w:rPr>
            <w:webHidden/>
          </w:rPr>
          <w:fldChar w:fldCharType="separate"/>
        </w:r>
        <w:r w:rsidR="00132A07">
          <w:rPr>
            <w:webHidden/>
          </w:rPr>
          <w:t>79</w:t>
        </w:r>
        <w:r w:rsidR="00132A07">
          <w:rPr>
            <w:webHidden/>
          </w:rPr>
          <w:fldChar w:fldCharType="end"/>
        </w:r>
      </w:hyperlink>
    </w:p>
    <w:p w14:paraId="45C2CC9C" w14:textId="7256F4A7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528" w:history="1">
        <w:r w:rsidR="00132A07" w:rsidRPr="00210883">
          <w:rPr>
            <w:rStyle w:val="a9"/>
            <w:rFonts w:ascii="Times New Roman" w:hAnsi="Times New Roman"/>
            <w:noProof/>
          </w:rPr>
          <w:t>3.1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登录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_Toc12970528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79</w:t>
        </w:r>
        <w:r w:rsidR="00132A07">
          <w:rPr>
            <w:noProof/>
            <w:webHidden/>
          </w:rPr>
          <w:fldChar w:fldCharType="end"/>
        </w:r>
      </w:hyperlink>
    </w:p>
    <w:p w14:paraId="5D30572F" w14:textId="78D0DB34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29" w:history="1">
        <w:r w:rsidR="00132A07" w:rsidRPr="00210883">
          <w:rPr>
            <w:rStyle w:val="a9"/>
            <w:rFonts w:ascii="Times New Roman" w:hAnsi="Times New Roman"/>
            <w:noProof/>
          </w:rPr>
          <w:t>3.1.1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功能介绍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_Toc12970529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80</w:t>
        </w:r>
        <w:r w:rsidR="00132A07">
          <w:rPr>
            <w:noProof/>
            <w:webHidden/>
          </w:rPr>
          <w:fldChar w:fldCharType="end"/>
        </w:r>
      </w:hyperlink>
    </w:p>
    <w:p w14:paraId="228D901A" w14:textId="543B8870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30" w:history="1">
        <w:r w:rsidR="00132A07" w:rsidRPr="00210883">
          <w:rPr>
            <w:rStyle w:val="a9"/>
            <w:rFonts w:ascii="Times New Roman" w:hAnsi="Times New Roman"/>
            <w:noProof/>
          </w:rPr>
          <w:t>3.1.2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账号管理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_Toc12970530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80</w:t>
        </w:r>
        <w:r w:rsidR="00132A07">
          <w:rPr>
            <w:noProof/>
            <w:webHidden/>
          </w:rPr>
          <w:fldChar w:fldCharType="end"/>
        </w:r>
      </w:hyperlink>
    </w:p>
    <w:p w14:paraId="2BDDE9BF" w14:textId="64B765CB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31" w:history="1">
        <w:r w:rsidR="00132A07" w:rsidRPr="00210883">
          <w:rPr>
            <w:rStyle w:val="a9"/>
            <w:rFonts w:ascii="Times New Roman" w:hAnsi="Times New Roman"/>
            <w:noProof/>
          </w:rPr>
          <w:t>3.1.3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密码找回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_Toc12970531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81</w:t>
        </w:r>
        <w:r w:rsidR="00132A07">
          <w:rPr>
            <w:noProof/>
            <w:webHidden/>
          </w:rPr>
          <w:fldChar w:fldCharType="end"/>
        </w:r>
      </w:hyperlink>
    </w:p>
    <w:p w14:paraId="7B5D15FB" w14:textId="1899EAAF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32" w:history="1">
        <w:r w:rsidR="00132A07" w:rsidRPr="00210883">
          <w:rPr>
            <w:rStyle w:val="a9"/>
            <w:rFonts w:ascii="Times New Roman" w:hAnsi="Times New Roman"/>
            <w:noProof/>
          </w:rPr>
          <w:t>3.1.4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退出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_Toc12970532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82</w:t>
        </w:r>
        <w:r w:rsidR="00132A07">
          <w:rPr>
            <w:noProof/>
            <w:webHidden/>
          </w:rPr>
          <w:fldChar w:fldCharType="end"/>
        </w:r>
      </w:hyperlink>
    </w:p>
    <w:p w14:paraId="3D2136F8" w14:textId="2B666BC2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533" w:history="1">
        <w:r w:rsidR="00132A07" w:rsidRPr="00210883">
          <w:rPr>
            <w:rStyle w:val="a9"/>
            <w:rFonts w:ascii="Times New Roman" w:hAnsi="Times New Roman"/>
            <w:noProof/>
          </w:rPr>
          <w:t>3.2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课程建设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_Toc12970533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83</w:t>
        </w:r>
        <w:r w:rsidR="00132A07">
          <w:rPr>
            <w:noProof/>
            <w:webHidden/>
          </w:rPr>
          <w:fldChar w:fldCharType="end"/>
        </w:r>
      </w:hyperlink>
    </w:p>
    <w:p w14:paraId="3E469A71" w14:textId="46284291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34" w:history="1">
        <w:r w:rsidR="00132A07" w:rsidRPr="00210883">
          <w:rPr>
            <w:rStyle w:val="a9"/>
            <w:rFonts w:ascii="Times New Roman" w:hAnsi="Times New Roman"/>
            <w:noProof/>
          </w:rPr>
          <w:t>3.2.1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制作课程封面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_Toc12970534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83</w:t>
        </w:r>
        <w:r w:rsidR="00132A07">
          <w:rPr>
            <w:noProof/>
            <w:webHidden/>
          </w:rPr>
          <w:fldChar w:fldCharType="end"/>
        </w:r>
      </w:hyperlink>
    </w:p>
    <w:p w14:paraId="359FAC6E" w14:textId="70307A70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35" w:history="1">
        <w:r w:rsidR="00132A07" w:rsidRPr="00210883">
          <w:rPr>
            <w:rStyle w:val="a9"/>
            <w:rFonts w:ascii="Times New Roman" w:hAnsi="Times New Roman"/>
            <w:noProof/>
          </w:rPr>
          <w:t>3.2.2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编辑课程内容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_Toc12970535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86</w:t>
        </w:r>
        <w:r w:rsidR="00132A07">
          <w:rPr>
            <w:noProof/>
            <w:webHidden/>
          </w:rPr>
          <w:fldChar w:fldCharType="end"/>
        </w:r>
      </w:hyperlink>
    </w:p>
    <w:p w14:paraId="49A6C776" w14:textId="4B21E45D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36" w:history="1">
        <w:r w:rsidR="00132A07" w:rsidRPr="00210883">
          <w:rPr>
            <w:rStyle w:val="a9"/>
            <w:rFonts w:ascii="Times New Roman" w:hAnsi="Times New Roman"/>
            <w:noProof/>
          </w:rPr>
          <w:t>3.2.3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课程内容编辑器的具体功能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_Toc12970536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87</w:t>
        </w:r>
        <w:r w:rsidR="00132A07">
          <w:rPr>
            <w:noProof/>
            <w:webHidden/>
          </w:rPr>
          <w:fldChar w:fldCharType="end"/>
        </w:r>
      </w:hyperlink>
    </w:p>
    <w:p w14:paraId="1E3EC8FE" w14:textId="08D6773F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37" w:history="1">
        <w:r w:rsidR="00132A07" w:rsidRPr="00210883">
          <w:rPr>
            <w:rStyle w:val="a9"/>
            <w:rFonts w:ascii="Times New Roman" w:hAnsi="Times New Roman"/>
            <w:noProof/>
          </w:rPr>
          <w:t>3.2.4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课程的克隆与映射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_Toc12970537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99</w:t>
        </w:r>
        <w:r w:rsidR="00132A07">
          <w:rPr>
            <w:noProof/>
            <w:webHidden/>
          </w:rPr>
          <w:fldChar w:fldCharType="end"/>
        </w:r>
      </w:hyperlink>
    </w:p>
    <w:p w14:paraId="69B18AEB" w14:textId="04988569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538" w:history="1">
        <w:r w:rsidR="00132A07" w:rsidRPr="00210883">
          <w:rPr>
            <w:rStyle w:val="a9"/>
            <w:rFonts w:ascii="Times New Roman" w:hAnsi="Times New Roman"/>
            <w:noProof/>
          </w:rPr>
          <w:t>3.3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课程教学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_Toc12970538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102</w:t>
        </w:r>
        <w:r w:rsidR="00132A07">
          <w:rPr>
            <w:noProof/>
            <w:webHidden/>
          </w:rPr>
          <w:fldChar w:fldCharType="end"/>
        </w:r>
      </w:hyperlink>
    </w:p>
    <w:p w14:paraId="5B2B409F" w14:textId="11B6C713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39" w:history="1">
        <w:r w:rsidR="00132A07" w:rsidRPr="00210883">
          <w:rPr>
            <w:rStyle w:val="a9"/>
            <w:rFonts w:ascii="Times New Roman" w:hAnsi="Times New Roman"/>
            <w:noProof/>
          </w:rPr>
          <w:t>3.3.1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课程进程管理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_Toc12970539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102</w:t>
        </w:r>
        <w:r w:rsidR="00132A07">
          <w:rPr>
            <w:noProof/>
            <w:webHidden/>
          </w:rPr>
          <w:fldChar w:fldCharType="end"/>
        </w:r>
      </w:hyperlink>
    </w:p>
    <w:p w14:paraId="255AF924" w14:textId="321A647A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40" w:history="1">
        <w:r w:rsidR="00132A07" w:rsidRPr="00210883">
          <w:rPr>
            <w:rStyle w:val="a9"/>
            <w:rFonts w:ascii="Times New Roman" w:hAnsi="Times New Roman"/>
            <w:noProof/>
          </w:rPr>
          <w:t>3.3.2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作业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_Toc12970540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103</w:t>
        </w:r>
        <w:r w:rsidR="00132A07">
          <w:rPr>
            <w:noProof/>
            <w:webHidden/>
          </w:rPr>
          <w:fldChar w:fldCharType="end"/>
        </w:r>
      </w:hyperlink>
    </w:p>
    <w:p w14:paraId="2E14AAB4" w14:textId="2BBAAD70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41" w:history="1">
        <w:r w:rsidR="00132A07" w:rsidRPr="00210883">
          <w:rPr>
            <w:rStyle w:val="a9"/>
            <w:rFonts w:ascii="Times New Roman" w:hAnsi="Times New Roman"/>
            <w:noProof/>
          </w:rPr>
          <w:t>3.3.3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考试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_Toc12970541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109</w:t>
        </w:r>
        <w:r w:rsidR="00132A07">
          <w:rPr>
            <w:noProof/>
            <w:webHidden/>
          </w:rPr>
          <w:fldChar w:fldCharType="end"/>
        </w:r>
      </w:hyperlink>
    </w:p>
    <w:p w14:paraId="69E57FF3" w14:textId="24C70206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42" w:history="1">
        <w:r w:rsidR="00132A07" w:rsidRPr="00210883">
          <w:rPr>
            <w:rStyle w:val="a9"/>
            <w:rFonts w:ascii="Times New Roman" w:hAnsi="Times New Roman"/>
            <w:noProof/>
          </w:rPr>
          <w:t>3.3.4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资料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_Toc12970542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113</w:t>
        </w:r>
        <w:r w:rsidR="00132A07">
          <w:rPr>
            <w:noProof/>
            <w:webHidden/>
          </w:rPr>
          <w:fldChar w:fldCharType="end"/>
        </w:r>
      </w:hyperlink>
    </w:p>
    <w:p w14:paraId="246A6ED6" w14:textId="45898A66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43" w:history="1">
        <w:r w:rsidR="00132A07" w:rsidRPr="00210883">
          <w:rPr>
            <w:rStyle w:val="a9"/>
            <w:rFonts w:ascii="Times New Roman" w:hAnsi="Times New Roman"/>
            <w:noProof/>
          </w:rPr>
          <w:t>3.3.5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讨论答疑与通知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_Toc12970543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114</w:t>
        </w:r>
        <w:r w:rsidR="00132A07">
          <w:rPr>
            <w:noProof/>
            <w:webHidden/>
          </w:rPr>
          <w:fldChar w:fldCharType="end"/>
        </w:r>
      </w:hyperlink>
    </w:p>
    <w:p w14:paraId="222ACE40" w14:textId="54DA977C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44" w:history="1">
        <w:r w:rsidR="00132A07" w:rsidRPr="00210883">
          <w:rPr>
            <w:rStyle w:val="a9"/>
            <w:rFonts w:ascii="Times New Roman" w:hAnsi="Times New Roman"/>
            <w:noProof/>
          </w:rPr>
          <w:t>3.3.6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统计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_Toc12970544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115</w:t>
        </w:r>
        <w:r w:rsidR="00132A07">
          <w:rPr>
            <w:noProof/>
            <w:webHidden/>
          </w:rPr>
          <w:fldChar w:fldCharType="end"/>
        </w:r>
      </w:hyperlink>
    </w:p>
    <w:p w14:paraId="5F37442A" w14:textId="23FE64F0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45" w:history="1">
        <w:r w:rsidR="00132A07" w:rsidRPr="00210883">
          <w:rPr>
            <w:rStyle w:val="a9"/>
            <w:rFonts w:ascii="Times New Roman" w:hAnsi="Times New Roman"/>
            <w:noProof/>
          </w:rPr>
          <w:t>3.3.7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课程设置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_Toc12970545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123</w:t>
        </w:r>
        <w:r w:rsidR="00132A07">
          <w:rPr>
            <w:noProof/>
            <w:webHidden/>
          </w:rPr>
          <w:fldChar w:fldCharType="end"/>
        </w:r>
      </w:hyperlink>
    </w:p>
    <w:p w14:paraId="663EF412" w14:textId="65A7715C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546" w:history="1">
        <w:r w:rsidR="00132A07" w:rsidRPr="00210883">
          <w:rPr>
            <w:rStyle w:val="a9"/>
            <w:rFonts w:ascii="Times New Roman" w:hAnsi="Times New Roman"/>
            <w:noProof/>
          </w:rPr>
          <w:t>3.4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毕业论文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_Toc12970546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133</w:t>
        </w:r>
        <w:r w:rsidR="00132A07">
          <w:rPr>
            <w:noProof/>
            <w:webHidden/>
          </w:rPr>
          <w:fldChar w:fldCharType="end"/>
        </w:r>
      </w:hyperlink>
    </w:p>
    <w:p w14:paraId="18263733" w14:textId="18A23B19" w:rsidR="00132A07" w:rsidRDefault="00984A09">
      <w:pPr>
        <w:pStyle w:val="TOC1"/>
        <w:tabs>
          <w:tab w:val="left" w:pos="420"/>
        </w:tabs>
        <w:rPr>
          <w:rFonts w:asciiTheme="minorHAnsi" w:eastAsiaTheme="minorEastAsia" w:hAnsiTheme="minorHAnsi" w:cstheme="minorBidi"/>
          <w:b w:val="0"/>
          <w:bCs w:val="0"/>
          <w:caps w:val="0"/>
          <w:sz w:val="21"/>
          <w:szCs w:val="22"/>
        </w:rPr>
      </w:pPr>
      <w:hyperlink w:anchor="_Toc12970547" w:history="1">
        <w:r w:rsidR="00132A07" w:rsidRPr="00210883">
          <w:rPr>
            <w:rStyle w:val="a9"/>
          </w:rPr>
          <w:t>4.</w:t>
        </w:r>
        <w:r w:rsidR="00132A07">
          <w:rPr>
            <w:rFonts w:asciiTheme="minorHAnsi" w:eastAsiaTheme="minorEastAsia" w:hAnsiTheme="minorHAnsi" w:cstheme="minorBidi"/>
            <w:b w:val="0"/>
            <w:bCs w:val="0"/>
            <w:caps w:val="0"/>
            <w:sz w:val="21"/>
            <w:szCs w:val="22"/>
          </w:rPr>
          <w:tab/>
        </w:r>
        <w:r w:rsidR="00132A07" w:rsidRPr="00210883">
          <w:rPr>
            <w:rStyle w:val="a9"/>
          </w:rPr>
          <w:t>学生使用手册</w:t>
        </w:r>
        <w:r w:rsidR="00132A07">
          <w:rPr>
            <w:webHidden/>
          </w:rPr>
          <w:tab/>
        </w:r>
        <w:r w:rsidR="00132A07">
          <w:rPr>
            <w:webHidden/>
          </w:rPr>
          <w:fldChar w:fldCharType="begin"/>
        </w:r>
        <w:r w:rsidR="00132A07">
          <w:rPr>
            <w:webHidden/>
          </w:rPr>
          <w:instrText xml:space="preserve"> PAGEREF _Toc12970547 \h </w:instrText>
        </w:r>
        <w:r w:rsidR="00132A07">
          <w:rPr>
            <w:webHidden/>
          </w:rPr>
        </w:r>
        <w:r w:rsidR="00132A07">
          <w:rPr>
            <w:webHidden/>
          </w:rPr>
          <w:fldChar w:fldCharType="separate"/>
        </w:r>
        <w:r w:rsidR="00132A07">
          <w:rPr>
            <w:webHidden/>
          </w:rPr>
          <w:t>138</w:t>
        </w:r>
        <w:r w:rsidR="00132A07">
          <w:rPr>
            <w:webHidden/>
          </w:rPr>
          <w:fldChar w:fldCharType="end"/>
        </w:r>
      </w:hyperlink>
    </w:p>
    <w:p w14:paraId="0D205F25" w14:textId="1D08B565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548" w:history="1">
        <w:r w:rsidR="00132A07" w:rsidRPr="00210883">
          <w:rPr>
            <w:rStyle w:val="a9"/>
            <w:rFonts w:ascii="Times New Roman" w:hAnsi="Times New Roman"/>
            <w:noProof/>
          </w:rPr>
          <w:t>4.1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登录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_Toc12970548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138</w:t>
        </w:r>
        <w:r w:rsidR="00132A07">
          <w:rPr>
            <w:noProof/>
            <w:webHidden/>
          </w:rPr>
          <w:fldChar w:fldCharType="end"/>
        </w:r>
      </w:hyperlink>
    </w:p>
    <w:p w14:paraId="2DEECA16" w14:textId="0CA73825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49" w:history="1">
        <w:r w:rsidR="00132A07" w:rsidRPr="00210883">
          <w:rPr>
            <w:rStyle w:val="a9"/>
            <w:rFonts w:ascii="Times New Roman" w:hAnsi="Times New Roman"/>
            <w:noProof/>
          </w:rPr>
          <w:t>4.1.1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账号管理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_Toc12970549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139</w:t>
        </w:r>
        <w:r w:rsidR="00132A07">
          <w:rPr>
            <w:noProof/>
            <w:webHidden/>
          </w:rPr>
          <w:fldChar w:fldCharType="end"/>
        </w:r>
      </w:hyperlink>
    </w:p>
    <w:p w14:paraId="3CCB77F2" w14:textId="4C80C3C9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50" w:history="1">
        <w:r w:rsidR="00132A07" w:rsidRPr="00210883">
          <w:rPr>
            <w:rStyle w:val="a9"/>
            <w:rFonts w:ascii="Times New Roman" w:hAnsi="Times New Roman"/>
            <w:noProof/>
          </w:rPr>
          <w:t>4.1.2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密码找回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_Toc12970550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141</w:t>
        </w:r>
        <w:r w:rsidR="00132A07">
          <w:rPr>
            <w:noProof/>
            <w:webHidden/>
          </w:rPr>
          <w:fldChar w:fldCharType="end"/>
        </w:r>
      </w:hyperlink>
    </w:p>
    <w:p w14:paraId="64C56377" w14:textId="1924CDBD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51" w:history="1">
        <w:r w:rsidR="00132A07" w:rsidRPr="00210883">
          <w:rPr>
            <w:rStyle w:val="a9"/>
            <w:rFonts w:ascii="Times New Roman" w:hAnsi="Times New Roman"/>
            <w:noProof/>
          </w:rPr>
          <w:t>4.1.3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退出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_Toc12970551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142</w:t>
        </w:r>
        <w:r w:rsidR="00132A07">
          <w:rPr>
            <w:noProof/>
            <w:webHidden/>
          </w:rPr>
          <w:fldChar w:fldCharType="end"/>
        </w:r>
      </w:hyperlink>
    </w:p>
    <w:p w14:paraId="0385C34C" w14:textId="41228D85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552" w:history="1">
        <w:r w:rsidR="00132A07" w:rsidRPr="00210883">
          <w:rPr>
            <w:rStyle w:val="a9"/>
            <w:rFonts w:ascii="Times New Roman" w:hAnsi="Times New Roman"/>
            <w:noProof/>
          </w:rPr>
          <w:t>4.2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学习空间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_Toc12970552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142</w:t>
        </w:r>
        <w:r w:rsidR="00132A07">
          <w:rPr>
            <w:noProof/>
            <w:webHidden/>
          </w:rPr>
          <w:fldChar w:fldCharType="end"/>
        </w:r>
      </w:hyperlink>
    </w:p>
    <w:p w14:paraId="3DA1DFC6" w14:textId="789B025C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53" w:history="1">
        <w:r w:rsidR="00132A07" w:rsidRPr="00210883">
          <w:rPr>
            <w:rStyle w:val="a9"/>
            <w:rFonts w:ascii="Times New Roman" w:hAnsi="Times New Roman"/>
            <w:noProof/>
          </w:rPr>
          <w:t>4.2.1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参与讨论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_Toc12970553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143</w:t>
        </w:r>
        <w:r w:rsidR="00132A07">
          <w:rPr>
            <w:noProof/>
            <w:webHidden/>
          </w:rPr>
          <w:fldChar w:fldCharType="end"/>
        </w:r>
      </w:hyperlink>
    </w:p>
    <w:p w14:paraId="06128C5E" w14:textId="2B537FA3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554" w:history="1">
        <w:r w:rsidR="00132A07" w:rsidRPr="00210883">
          <w:rPr>
            <w:rStyle w:val="a9"/>
            <w:rFonts w:ascii="Times New Roman" w:hAnsi="Times New Roman"/>
            <w:noProof/>
          </w:rPr>
          <w:t>4.3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课程学习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_Toc12970554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143</w:t>
        </w:r>
        <w:r w:rsidR="00132A07">
          <w:rPr>
            <w:noProof/>
            <w:webHidden/>
          </w:rPr>
          <w:fldChar w:fldCharType="end"/>
        </w:r>
      </w:hyperlink>
    </w:p>
    <w:p w14:paraId="109FB909" w14:textId="7F3E276A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55" w:history="1">
        <w:r w:rsidR="00132A07" w:rsidRPr="00210883">
          <w:rPr>
            <w:rStyle w:val="a9"/>
            <w:rFonts w:ascii="Times New Roman" w:hAnsi="Times New Roman"/>
            <w:noProof/>
          </w:rPr>
          <w:t>4.3.1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统计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_Toc12970555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145</w:t>
        </w:r>
        <w:r w:rsidR="00132A07">
          <w:rPr>
            <w:noProof/>
            <w:webHidden/>
          </w:rPr>
          <w:fldChar w:fldCharType="end"/>
        </w:r>
      </w:hyperlink>
    </w:p>
    <w:p w14:paraId="5A8A3B4D" w14:textId="4AD0F20F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56" w:history="1">
        <w:r w:rsidR="00132A07" w:rsidRPr="00210883">
          <w:rPr>
            <w:rStyle w:val="a9"/>
            <w:rFonts w:ascii="Times New Roman" w:hAnsi="Times New Roman"/>
            <w:noProof/>
          </w:rPr>
          <w:t>4.3.2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资料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_Toc12970556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147</w:t>
        </w:r>
        <w:r w:rsidR="00132A07">
          <w:rPr>
            <w:noProof/>
            <w:webHidden/>
          </w:rPr>
          <w:fldChar w:fldCharType="end"/>
        </w:r>
      </w:hyperlink>
    </w:p>
    <w:p w14:paraId="0411D92F" w14:textId="1FB966A3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57" w:history="1">
        <w:r w:rsidR="00132A07" w:rsidRPr="00210883">
          <w:rPr>
            <w:rStyle w:val="a9"/>
            <w:rFonts w:ascii="Times New Roman" w:hAnsi="Times New Roman"/>
            <w:noProof/>
          </w:rPr>
          <w:t>4.3.3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作业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_Toc12970557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147</w:t>
        </w:r>
        <w:r w:rsidR="00132A07">
          <w:rPr>
            <w:noProof/>
            <w:webHidden/>
          </w:rPr>
          <w:fldChar w:fldCharType="end"/>
        </w:r>
      </w:hyperlink>
    </w:p>
    <w:p w14:paraId="3BC59C3E" w14:textId="0929ADE9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58" w:history="1">
        <w:r w:rsidR="00132A07" w:rsidRPr="00210883">
          <w:rPr>
            <w:rStyle w:val="a9"/>
            <w:rFonts w:ascii="Times New Roman" w:hAnsi="Times New Roman"/>
            <w:noProof/>
          </w:rPr>
          <w:t>4.3.4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考试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_Toc12970558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148</w:t>
        </w:r>
        <w:r w:rsidR="00132A07">
          <w:rPr>
            <w:noProof/>
            <w:webHidden/>
          </w:rPr>
          <w:fldChar w:fldCharType="end"/>
        </w:r>
      </w:hyperlink>
    </w:p>
    <w:p w14:paraId="2707CAE5" w14:textId="51E31CB1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59" w:history="1">
        <w:r w:rsidR="00132A07" w:rsidRPr="00210883">
          <w:rPr>
            <w:rStyle w:val="a9"/>
            <w:rFonts w:ascii="Times New Roman" w:hAnsi="Times New Roman"/>
            <w:noProof/>
          </w:rPr>
          <w:t>4.3.5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讨论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_Toc12970559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149</w:t>
        </w:r>
        <w:r w:rsidR="00132A07">
          <w:rPr>
            <w:noProof/>
            <w:webHidden/>
          </w:rPr>
          <w:fldChar w:fldCharType="end"/>
        </w:r>
      </w:hyperlink>
    </w:p>
    <w:p w14:paraId="70FF7AE5" w14:textId="3E7AD2DF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560" w:history="1">
        <w:r w:rsidR="00132A07" w:rsidRPr="00210883">
          <w:rPr>
            <w:rStyle w:val="a9"/>
            <w:rFonts w:ascii="Times New Roman" w:hAnsi="Times New Roman"/>
            <w:noProof/>
          </w:rPr>
          <w:t>4.4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选课管理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_Toc12970560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150</w:t>
        </w:r>
        <w:r w:rsidR="00132A07">
          <w:rPr>
            <w:noProof/>
            <w:webHidden/>
          </w:rPr>
          <w:fldChar w:fldCharType="end"/>
        </w:r>
      </w:hyperlink>
    </w:p>
    <w:p w14:paraId="141A9CE1" w14:textId="48AC6F56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61" w:history="1">
        <w:r w:rsidR="00132A07" w:rsidRPr="00210883">
          <w:rPr>
            <w:rStyle w:val="a9"/>
            <w:rFonts w:ascii="Times New Roman" w:hAnsi="Times New Roman"/>
            <w:noProof/>
          </w:rPr>
          <w:t>4.4.1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必修课确认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_Toc12970561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150</w:t>
        </w:r>
        <w:r w:rsidR="00132A07">
          <w:rPr>
            <w:noProof/>
            <w:webHidden/>
          </w:rPr>
          <w:fldChar w:fldCharType="end"/>
        </w:r>
      </w:hyperlink>
    </w:p>
    <w:p w14:paraId="5C01169D" w14:textId="1BB4C2B7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62" w:history="1">
        <w:r w:rsidR="00132A07" w:rsidRPr="00210883">
          <w:rPr>
            <w:rStyle w:val="a9"/>
            <w:rFonts w:ascii="Times New Roman" w:hAnsi="Times New Roman"/>
            <w:noProof/>
          </w:rPr>
          <w:t>4.4.2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选修课确认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_Toc12970562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150</w:t>
        </w:r>
        <w:r w:rsidR="00132A07">
          <w:rPr>
            <w:noProof/>
            <w:webHidden/>
          </w:rPr>
          <w:fldChar w:fldCharType="end"/>
        </w:r>
      </w:hyperlink>
    </w:p>
    <w:p w14:paraId="30CD6BB0" w14:textId="2F7E334C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63" w:history="1">
        <w:r w:rsidR="00132A07" w:rsidRPr="00210883">
          <w:rPr>
            <w:rStyle w:val="a9"/>
            <w:rFonts w:ascii="Times New Roman" w:hAnsi="Times New Roman"/>
            <w:noProof/>
          </w:rPr>
          <w:t>4.4.3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学分互认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_Toc12970563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151</w:t>
        </w:r>
        <w:r w:rsidR="00132A07">
          <w:rPr>
            <w:noProof/>
            <w:webHidden/>
          </w:rPr>
          <w:fldChar w:fldCharType="end"/>
        </w:r>
      </w:hyperlink>
    </w:p>
    <w:p w14:paraId="53A912EE" w14:textId="7230123F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64" w:history="1">
        <w:r w:rsidR="00132A07" w:rsidRPr="00210883">
          <w:rPr>
            <w:rStyle w:val="a9"/>
            <w:rFonts w:ascii="Times New Roman" w:hAnsi="Times New Roman"/>
            <w:noProof/>
          </w:rPr>
          <w:t>4.4.4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专业教学计划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_Toc12970564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151</w:t>
        </w:r>
        <w:r w:rsidR="00132A07">
          <w:rPr>
            <w:noProof/>
            <w:webHidden/>
          </w:rPr>
          <w:fldChar w:fldCharType="end"/>
        </w:r>
      </w:hyperlink>
    </w:p>
    <w:p w14:paraId="1848260E" w14:textId="11CF6B07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565" w:history="1">
        <w:r w:rsidR="00132A07" w:rsidRPr="00210883">
          <w:rPr>
            <w:rStyle w:val="a9"/>
            <w:rFonts w:ascii="Times New Roman" w:hAnsi="Times New Roman"/>
            <w:noProof/>
          </w:rPr>
          <w:t>4.5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毕业课程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_Toc12970565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153</w:t>
        </w:r>
        <w:r w:rsidR="00132A07">
          <w:rPr>
            <w:noProof/>
            <w:webHidden/>
          </w:rPr>
          <w:fldChar w:fldCharType="end"/>
        </w:r>
      </w:hyperlink>
    </w:p>
    <w:p w14:paraId="22E8A8A6" w14:textId="66507215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66" w:history="1">
        <w:r w:rsidR="00132A07" w:rsidRPr="00210883">
          <w:rPr>
            <w:rStyle w:val="a9"/>
            <w:rFonts w:ascii="Times New Roman" w:hAnsi="Times New Roman"/>
            <w:noProof/>
          </w:rPr>
          <w:t>4.5.1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毕业论文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_Toc12970566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153</w:t>
        </w:r>
        <w:r w:rsidR="00132A07">
          <w:rPr>
            <w:noProof/>
            <w:webHidden/>
          </w:rPr>
          <w:fldChar w:fldCharType="end"/>
        </w:r>
      </w:hyperlink>
    </w:p>
    <w:p w14:paraId="529ABFAC" w14:textId="0CB6300C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67" w:history="1">
        <w:r w:rsidR="00132A07" w:rsidRPr="00210883">
          <w:rPr>
            <w:rStyle w:val="a9"/>
            <w:rFonts w:ascii="Times New Roman" w:hAnsi="Times New Roman"/>
            <w:noProof/>
          </w:rPr>
          <w:t>4.5.2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答辩申请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_Toc12970567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157</w:t>
        </w:r>
        <w:r w:rsidR="00132A07">
          <w:rPr>
            <w:noProof/>
            <w:webHidden/>
          </w:rPr>
          <w:fldChar w:fldCharType="end"/>
        </w:r>
      </w:hyperlink>
    </w:p>
    <w:p w14:paraId="15B7FB62" w14:textId="454525B6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568" w:history="1">
        <w:r w:rsidR="00132A07" w:rsidRPr="00210883">
          <w:rPr>
            <w:rStyle w:val="a9"/>
            <w:rFonts w:ascii="Times New Roman" w:hAnsi="Times New Roman"/>
            <w:noProof/>
          </w:rPr>
          <w:t>4.6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考试服务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_Toc12970568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158</w:t>
        </w:r>
        <w:r w:rsidR="00132A07">
          <w:rPr>
            <w:noProof/>
            <w:webHidden/>
          </w:rPr>
          <w:fldChar w:fldCharType="end"/>
        </w:r>
      </w:hyperlink>
    </w:p>
    <w:p w14:paraId="4E33A688" w14:textId="57131E52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69" w:history="1">
        <w:r w:rsidR="00132A07" w:rsidRPr="00210883">
          <w:rPr>
            <w:rStyle w:val="a9"/>
            <w:rFonts w:ascii="Times New Roman" w:hAnsi="Times New Roman"/>
            <w:noProof/>
          </w:rPr>
          <w:t>4.6.1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约考服务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_Toc12970569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158</w:t>
        </w:r>
        <w:r w:rsidR="00132A07">
          <w:rPr>
            <w:noProof/>
            <w:webHidden/>
          </w:rPr>
          <w:fldChar w:fldCharType="end"/>
        </w:r>
      </w:hyperlink>
    </w:p>
    <w:p w14:paraId="2E8897A2" w14:textId="695E638F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70" w:history="1">
        <w:r w:rsidR="00132A07" w:rsidRPr="00210883">
          <w:rPr>
            <w:rStyle w:val="a9"/>
            <w:rFonts w:ascii="Times New Roman" w:hAnsi="Times New Roman"/>
            <w:noProof/>
          </w:rPr>
          <w:t>4.6.2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考试成绩勘误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_Toc12970570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158</w:t>
        </w:r>
        <w:r w:rsidR="00132A07">
          <w:rPr>
            <w:noProof/>
            <w:webHidden/>
          </w:rPr>
          <w:fldChar w:fldCharType="end"/>
        </w:r>
      </w:hyperlink>
    </w:p>
    <w:p w14:paraId="492DEEBA" w14:textId="5D66F106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71" w:history="1">
        <w:r w:rsidR="00132A07" w:rsidRPr="00210883">
          <w:rPr>
            <w:rStyle w:val="a9"/>
            <w:rFonts w:ascii="Times New Roman" w:hAnsi="Times New Roman"/>
            <w:noProof/>
          </w:rPr>
          <w:t>4.6.3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总评成绩查询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_Toc12970571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159</w:t>
        </w:r>
        <w:r w:rsidR="00132A07">
          <w:rPr>
            <w:noProof/>
            <w:webHidden/>
          </w:rPr>
          <w:fldChar w:fldCharType="end"/>
        </w:r>
      </w:hyperlink>
    </w:p>
    <w:p w14:paraId="022C3D5A" w14:textId="4203CAD1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72" w:history="1">
        <w:r w:rsidR="00132A07" w:rsidRPr="00210883">
          <w:rPr>
            <w:rStyle w:val="a9"/>
            <w:rFonts w:ascii="Times New Roman" w:hAnsi="Times New Roman"/>
            <w:noProof/>
          </w:rPr>
          <w:t>4.6.4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打印准考证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_Toc12970572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159</w:t>
        </w:r>
        <w:r w:rsidR="00132A07">
          <w:rPr>
            <w:noProof/>
            <w:webHidden/>
          </w:rPr>
          <w:fldChar w:fldCharType="end"/>
        </w:r>
      </w:hyperlink>
    </w:p>
    <w:p w14:paraId="763A48C2" w14:textId="7919D7C1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573" w:history="1">
        <w:r w:rsidR="00132A07" w:rsidRPr="00210883">
          <w:rPr>
            <w:rStyle w:val="a9"/>
            <w:rFonts w:ascii="Times New Roman" w:hAnsi="Times New Roman"/>
            <w:noProof/>
          </w:rPr>
          <w:t>4.7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学生信息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_Toc12970573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159</w:t>
        </w:r>
        <w:r w:rsidR="00132A07">
          <w:rPr>
            <w:noProof/>
            <w:webHidden/>
          </w:rPr>
          <w:fldChar w:fldCharType="end"/>
        </w:r>
      </w:hyperlink>
    </w:p>
    <w:p w14:paraId="35063AFB" w14:textId="3B83ABCF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574" w:history="1">
        <w:r w:rsidR="00132A07" w:rsidRPr="00210883">
          <w:rPr>
            <w:rStyle w:val="a9"/>
            <w:rFonts w:ascii="Times New Roman" w:hAnsi="Times New Roman"/>
            <w:noProof/>
          </w:rPr>
          <w:t>4.8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勘误信息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_Toc12970574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161</w:t>
        </w:r>
        <w:r w:rsidR="00132A07">
          <w:rPr>
            <w:noProof/>
            <w:webHidden/>
          </w:rPr>
          <w:fldChar w:fldCharType="end"/>
        </w:r>
      </w:hyperlink>
    </w:p>
    <w:p w14:paraId="4B118D5E" w14:textId="1963E6C6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575" w:history="1">
        <w:r w:rsidR="00132A07" w:rsidRPr="00210883">
          <w:rPr>
            <w:rStyle w:val="a9"/>
            <w:rFonts w:ascii="Times New Roman" w:hAnsi="Times New Roman"/>
            <w:noProof/>
          </w:rPr>
          <w:t>4.9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学籍异动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_Toc12970575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162</w:t>
        </w:r>
        <w:r w:rsidR="00132A07">
          <w:rPr>
            <w:noProof/>
            <w:webHidden/>
          </w:rPr>
          <w:fldChar w:fldCharType="end"/>
        </w:r>
      </w:hyperlink>
    </w:p>
    <w:p w14:paraId="7B693559" w14:textId="3F710A0B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76" w:history="1">
        <w:r w:rsidR="00132A07" w:rsidRPr="00210883">
          <w:rPr>
            <w:rStyle w:val="a9"/>
            <w:rFonts w:ascii="Times New Roman" w:hAnsi="Times New Roman"/>
            <w:noProof/>
          </w:rPr>
          <w:t>4.9.1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学籍异动办理流程：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_Toc12970576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162</w:t>
        </w:r>
        <w:r w:rsidR="00132A07">
          <w:rPr>
            <w:noProof/>
            <w:webHidden/>
          </w:rPr>
          <w:fldChar w:fldCharType="end"/>
        </w:r>
      </w:hyperlink>
    </w:p>
    <w:p w14:paraId="0E308E3F" w14:textId="72C9A1EB" w:rsidR="00132A07" w:rsidRDefault="00984A09">
      <w:pPr>
        <w:pStyle w:val="TOC3"/>
        <w:tabs>
          <w:tab w:val="right" w:leader="dot" w:pos="9344"/>
        </w:tabs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2970577" w:history="1">
        <w:r w:rsidR="00132A07" w:rsidRPr="00210883">
          <w:rPr>
            <w:rStyle w:val="a9"/>
            <w:rFonts w:ascii="Times New Roman" w:hAnsi="Times New Roman"/>
            <w:noProof/>
          </w:rPr>
          <w:t>4.9.2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学籍异动申请入口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_Toc12970577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162</w:t>
        </w:r>
        <w:r w:rsidR="00132A07">
          <w:rPr>
            <w:noProof/>
            <w:webHidden/>
          </w:rPr>
          <w:fldChar w:fldCharType="end"/>
        </w:r>
      </w:hyperlink>
    </w:p>
    <w:p w14:paraId="77CDC48D" w14:textId="4EDD28D2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578" w:history="1">
        <w:r w:rsidR="00132A07" w:rsidRPr="00210883">
          <w:rPr>
            <w:rStyle w:val="a9"/>
            <w:rFonts w:ascii="Times New Roman" w:hAnsi="Times New Roman"/>
            <w:noProof/>
          </w:rPr>
          <w:t>4.10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毕业信息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_Toc12970578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163</w:t>
        </w:r>
        <w:r w:rsidR="00132A07">
          <w:rPr>
            <w:noProof/>
            <w:webHidden/>
          </w:rPr>
          <w:fldChar w:fldCharType="end"/>
        </w:r>
      </w:hyperlink>
    </w:p>
    <w:p w14:paraId="2BFA41DF" w14:textId="72F77A85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579" w:history="1">
        <w:r w:rsidR="00132A07" w:rsidRPr="00210883">
          <w:rPr>
            <w:rStyle w:val="a9"/>
            <w:rFonts w:ascii="Times New Roman" w:hAnsi="Times New Roman"/>
            <w:noProof/>
          </w:rPr>
          <w:t>4.11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荣誉体系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_Toc12970579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163</w:t>
        </w:r>
        <w:r w:rsidR="00132A07">
          <w:rPr>
            <w:noProof/>
            <w:webHidden/>
          </w:rPr>
          <w:fldChar w:fldCharType="end"/>
        </w:r>
      </w:hyperlink>
    </w:p>
    <w:p w14:paraId="3ABDCA2D" w14:textId="6255896F" w:rsidR="00132A07" w:rsidRDefault="00984A09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2970580" w:history="1">
        <w:r w:rsidR="00132A07" w:rsidRPr="00210883">
          <w:rPr>
            <w:rStyle w:val="a9"/>
            <w:rFonts w:ascii="Times New Roman" w:hAnsi="Times New Roman"/>
            <w:noProof/>
          </w:rPr>
          <w:t>4.12</w:t>
        </w:r>
        <w:r w:rsidR="00132A07" w:rsidRPr="00210883">
          <w:rPr>
            <w:rStyle w:val="a9"/>
            <w:noProof/>
          </w:rPr>
          <w:t xml:space="preserve"> </w:t>
        </w:r>
        <w:r w:rsidR="00132A07" w:rsidRPr="00210883">
          <w:rPr>
            <w:rStyle w:val="a9"/>
            <w:noProof/>
          </w:rPr>
          <w:t>学位管理</w:t>
        </w:r>
        <w:r w:rsidR="00132A07">
          <w:rPr>
            <w:noProof/>
            <w:webHidden/>
          </w:rPr>
          <w:tab/>
        </w:r>
        <w:r w:rsidR="00132A07">
          <w:rPr>
            <w:noProof/>
            <w:webHidden/>
          </w:rPr>
          <w:fldChar w:fldCharType="begin"/>
        </w:r>
        <w:r w:rsidR="00132A07">
          <w:rPr>
            <w:noProof/>
            <w:webHidden/>
          </w:rPr>
          <w:instrText xml:space="preserve"> PAGEREF _Toc12970580 \h </w:instrText>
        </w:r>
        <w:r w:rsidR="00132A07">
          <w:rPr>
            <w:noProof/>
            <w:webHidden/>
          </w:rPr>
        </w:r>
        <w:r w:rsidR="00132A07">
          <w:rPr>
            <w:noProof/>
            <w:webHidden/>
          </w:rPr>
          <w:fldChar w:fldCharType="separate"/>
        </w:r>
        <w:r w:rsidR="00132A07">
          <w:rPr>
            <w:noProof/>
            <w:webHidden/>
          </w:rPr>
          <w:t>164</w:t>
        </w:r>
        <w:r w:rsidR="00132A07">
          <w:rPr>
            <w:noProof/>
            <w:webHidden/>
          </w:rPr>
          <w:fldChar w:fldCharType="end"/>
        </w:r>
      </w:hyperlink>
    </w:p>
    <w:p w14:paraId="6C998B59" w14:textId="149ACBF4" w:rsidR="003E1BA4" w:rsidRDefault="004D4CCB">
      <w:r>
        <w:fldChar w:fldCharType="end"/>
      </w:r>
    </w:p>
    <w:p w14:paraId="5983B9F6" w14:textId="77777777" w:rsidR="0039782E" w:rsidRPr="003E1BA4" w:rsidRDefault="0039782E" w:rsidP="0032267C">
      <w:pPr>
        <w:pStyle w:val="CharChar"/>
        <w:spacing w:after="0" w:line="360" w:lineRule="auto"/>
        <w:ind w:firstLineChars="0" w:firstLine="0"/>
        <w:jc w:val="center"/>
        <w:rPr>
          <w:lang w:eastAsia="zh-CN"/>
        </w:rPr>
        <w:sectPr w:rsidR="0039782E" w:rsidRPr="003E1BA4" w:rsidSect="00DB4DAA">
          <w:footerReference w:type="default" r:id="rId11"/>
          <w:pgSz w:w="11906" w:h="16838"/>
          <w:pgMar w:top="1418" w:right="1134" w:bottom="1134" w:left="1418" w:header="851" w:footer="992" w:gutter="0"/>
          <w:pgNumType w:fmt="upperRoman" w:start="1"/>
          <w:cols w:space="425"/>
          <w:docGrid w:type="linesAndChars" w:linePitch="312"/>
        </w:sectPr>
      </w:pPr>
    </w:p>
    <w:p w14:paraId="6C37A694" w14:textId="17C6CC9E" w:rsidR="0039782E" w:rsidRDefault="00E369AE" w:rsidP="0039782E">
      <w:pPr>
        <w:pStyle w:val="1"/>
        <w:spacing w:before="312" w:after="312"/>
      </w:pPr>
      <w:bookmarkStart w:id="1" w:name="_Toc12970432"/>
      <w:r>
        <w:rPr>
          <w:rFonts w:hint="eastAsia"/>
        </w:rPr>
        <w:lastRenderedPageBreak/>
        <w:t>班主任</w:t>
      </w:r>
      <w:r w:rsidR="00563DB9">
        <w:rPr>
          <w:rFonts w:hint="eastAsia"/>
        </w:rPr>
        <w:t>使用手册</w:t>
      </w:r>
      <w:bookmarkEnd w:id="1"/>
    </w:p>
    <w:p w14:paraId="2DFE7560" w14:textId="77777777" w:rsidR="00563DB9" w:rsidRDefault="00563DB9" w:rsidP="00E86DBA">
      <w:pPr>
        <w:pStyle w:val="21"/>
      </w:pPr>
      <w:bookmarkStart w:id="2" w:name="_Toc12970433"/>
      <w:r>
        <w:rPr>
          <w:rFonts w:hint="eastAsia"/>
        </w:rPr>
        <w:t>登录</w:t>
      </w:r>
      <w:bookmarkEnd w:id="2"/>
    </w:p>
    <w:p w14:paraId="15E9B639" w14:textId="77777777" w:rsidR="003061E2" w:rsidRPr="00D73CBF" w:rsidRDefault="003061E2" w:rsidP="003061E2">
      <w:pPr>
        <w:pStyle w:val="31"/>
      </w:pPr>
      <w:bookmarkStart w:id="3" w:name="_Toc532806042"/>
      <w:bookmarkStart w:id="4" w:name="_Toc12970434"/>
      <w:r>
        <w:rPr>
          <w:rFonts w:hint="eastAsia"/>
        </w:rPr>
        <w:t>系统登录</w:t>
      </w:r>
      <w:bookmarkEnd w:id="3"/>
      <w:bookmarkEnd w:id="4"/>
    </w:p>
    <w:p w14:paraId="5DA8D839" w14:textId="455EDFC4" w:rsidR="00F32D77" w:rsidRPr="001E13E7" w:rsidRDefault="00F32D77" w:rsidP="00F32D77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浏览器地址栏输入网址</w:t>
      </w:r>
      <w:r w:rsidR="00F74C68">
        <w:rPr>
          <w:rFonts w:hint="eastAsia"/>
          <w:sz w:val="24"/>
          <w:szCs w:val="24"/>
        </w:rPr>
        <w:t>：</w:t>
      </w:r>
      <w:r w:rsidR="00F74C68" w:rsidRPr="00F74C68">
        <w:rPr>
          <w:sz w:val="24"/>
          <w:szCs w:val="24"/>
        </w:rPr>
        <w:t>http://xjufe.jxjy.chaoxing.com</w:t>
      </w:r>
      <w:r>
        <w:rPr>
          <w:rFonts w:hint="eastAsia"/>
          <w:sz w:val="24"/>
          <w:szCs w:val="24"/>
        </w:rPr>
        <w:t>进行访问；</w:t>
      </w:r>
    </w:p>
    <w:p w14:paraId="26723F7E" w14:textId="77777777" w:rsidR="003061E2" w:rsidRPr="001E13E7" w:rsidRDefault="003061E2" w:rsidP="00916859">
      <w:pPr>
        <w:ind w:firstLineChars="200" w:firstLine="480"/>
        <w:rPr>
          <w:sz w:val="24"/>
          <w:szCs w:val="24"/>
        </w:rPr>
      </w:pPr>
      <w:r w:rsidRPr="001E13E7">
        <w:rPr>
          <w:rFonts w:hint="eastAsia"/>
          <w:sz w:val="24"/>
          <w:szCs w:val="24"/>
        </w:rPr>
        <w:t>使用本系统最佳浏览器为火狐、谷歌</w:t>
      </w:r>
      <w:r w:rsidRPr="001E13E7">
        <w:rPr>
          <w:rFonts w:hint="eastAsia"/>
          <w:sz w:val="24"/>
          <w:szCs w:val="24"/>
        </w:rPr>
        <w:t>chrome</w:t>
      </w:r>
      <w:r w:rsidRPr="001E13E7">
        <w:rPr>
          <w:rFonts w:hint="eastAsia"/>
          <w:sz w:val="24"/>
          <w:szCs w:val="24"/>
        </w:rPr>
        <w:t>，</w:t>
      </w:r>
      <w:r w:rsidRPr="001E13E7">
        <w:rPr>
          <w:rFonts w:hint="eastAsia"/>
          <w:sz w:val="24"/>
          <w:szCs w:val="24"/>
        </w:rPr>
        <w:t>IE9.0</w:t>
      </w:r>
      <w:r w:rsidRPr="001E13E7">
        <w:rPr>
          <w:rFonts w:hint="eastAsia"/>
          <w:sz w:val="24"/>
          <w:szCs w:val="24"/>
        </w:rPr>
        <w:t>以上，</w:t>
      </w:r>
      <w:r w:rsidRPr="001E13E7">
        <w:rPr>
          <w:rFonts w:hint="eastAsia"/>
          <w:sz w:val="24"/>
          <w:szCs w:val="24"/>
        </w:rPr>
        <w:t>360</w:t>
      </w:r>
      <w:r w:rsidRPr="001E13E7">
        <w:rPr>
          <w:rFonts w:hint="eastAsia"/>
          <w:sz w:val="24"/>
          <w:szCs w:val="24"/>
        </w:rPr>
        <w:t>浏览器。</w:t>
      </w:r>
    </w:p>
    <w:p w14:paraId="07FA93E7" w14:textId="62E27FD5" w:rsidR="003061E2" w:rsidRPr="001E13E7" w:rsidRDefault="003061E2" w:rsidP="00916859">
      <w:pPr>
        <w:ind w:firstLineChars="200" w:firstLine="480"/>
        <w:rPr>
          <w:sz w:val="24"/>
          <w:szCs w:val="24"/>
        </w:rPr>
      </w:pPr>
      <w:r w:rsidRPr="001E13E7">
        <w:rPr>
          <w:rFonts w:hint="eastAsia"/>
          <w:sz w:val="24"/>
          <w:szCs w:val="24"/>
        </w:rPr>
        <w:t>本地址是</w:t>
      </w:r>
      <w:r w:rsidR="00F32D77">
        <w:rPr>
          <w:rFonts w:hint="eastAsia"/>
          <w:sz w:val="24"/>
          <w:szCs w:val="24"/>
        </w:rPr>
        <w:t>世纪超星综合管理</w:t>
      </w:r>
      <w:r w:rsidR="00DD00CD" w:rsidRPr="001E13E7">
        <w:rPr>
          <w:rFonts w:hint="eastAsia"/>
          <w:sz w:val="24"/>
          <w:szCs w:val="24"/>
        </w:rPr>
        <w:t>平台</w:t>
      </w:r>
      <w:r w:rsidRPr="001E13E7">
        <w:rPr>
          <w:rFonts w:hint="eastAsia"/>
          <w:sz w:val="24"/>
          <w:szCs w:val="24"/>
        </w:rPr>
        <w:t>，点击右上角【登录】按钮，弹出登录页，请输入账号，密码和验证码，如下图所示：</w:t>
      </w:r>
    </w:p>
    <w:p w14:paraId="3308B134" w14:textId="7BD64A62" w:rsidR="003061E2" w:rsidRDefault="00F74C68" w:rsidP="00F32D77">
      <w:pPr>
        <w:jc w:val="center"/>
      </w:pPr>
      <w:r>
        <w:rPr>
          <w:noProof/>
        </w:rPr>
        <w:drawing>
          <wp:inline distT="0" distB="0" distL="0" distR="0" wp14:anchorId="66F09925" wp14:editId="373010E9">
            <wp:extent cx="4981575" cy="32289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2D8C7" w14:textId="77777777" w:rsidR="003061E2" w:rsidRPr="001E13E7" w:rsidRDefault="003061E2" w:rsidP="00916859">
      <w:pPr>
        <w:ind w:firstLineChars="200" w:firstLine="480"/>
        <w:rPr>
          <w:sz w:val="24"/>
          <w:szCs w:val="24"/>
        </w:rPr>
      </w:pPr>
      <w:r w:rsidRPr="001E13E7">
        <w:rPr>
          <w:rFonts w:hint="eastAsia"/>
          <w:sz w:val="24"/>
          <w:szCs w:val="24"/>
        </w:rPr>
        <w:t>【说明】</w:t>
      </w:r>
    </w:p>
    <w:p w14:paraId="09C32FAD" w14:textId="421BC93C" w:rsidR="003061E2" w:rsidRPr="001E13E7" w:rsidRDefault="003061E2" w:rsidP="00916859">
      <w:pPr>
        <w:ind w:firstLineChars="200" w:firstLine="480"/>
        <w:rPr>
          <w:sz w:val="24"/>
          <w:szCs w:val="24"/>
        </w:rPr>
      </w:pPr>
      <w:r w:rsidRPr="001E13E7">
        <w:rPr>
          <w:rFonts w:hint="eastAsia"/>
          <w:sz w:val="24"/>
          <w:szCs w:val="24"/>
        </w:rPr>
        <w:t>系统初始密码为</w:t>
      </w:r>
      <w:r w:rsidRPr="001E13E7">
        <w:rPr>
          <w:rFonts w:hint="eastAsia"/>
          <w:sz w:val="24"/>
          <w:szCs w:val="24"/>
        </w:rPr>
        <w:t>123456</w:t>
      </w:r>
      <w:r w:rsidRPr="001E13E7">
        <w:rPr>
          <w:rFonts w:hint="eastAsia"/>
          <w:sz w:val="24"/>
          <w:szCs w:val="24"/>
        </w:rPr>
        <w:t>，首次登录后，请及时修改，如忘记密码，请使用【忘记密码】进行找回，具体操作请见本手册</w:t>
      </w:r>
      <w:r w:rsidR="00F042C3">
        <w:rPr>
          <w:sz w:val="24"/>
          <w:szCs w:val="24"/>
        </w:rPr>
        <w:t>1</w:t>
      </w:r>
      <w:r w:rsidR="00DD00CD" w:rsidRPr="001E13E7">
        <w:rPr>
          <w:sz w:val="24"/>
          <w:szCs w:val="24"/>
        </w:rPr>
        <w:t>.</w:t>
      </w:r>
      <w:r w:rsidRPr="001E13E7">
        <w:rPr>
          <w:rFonts w:hint="eastAsia"/>
          <w:sz w:val="24"/>
          <w:szCs w:val="24"/>
        </w:rPr>
        <w:t>1.4</w:t>
      </w:r>
      <w:r w:rsidRPr="001E13E7">
        <w:rPr>
          <w:rFonts w:hint="eastAsia"/>
          <w:sz w:val="24"/>
          <w:szCs w:val="24"/>
        </w:rPr>
        <w:t>【密码找回】。</w:t>
      </w:r>
    </w:p>
    <w:p w14:paraId="2008AA2F" w14:textId="77777777" w:rsidR="003061E2" w:rsidRDefault="003061E2" w:rsidP="003061E2">
      <w:pPr>
        <w:pStyle w:val="31"/>
      </w:pPr>
      <w:bookmarkStart w:id="5" w:name="_Toc497386392"/>
      <w:bookmarkStart w:id="6" w:name="_Toc532806043"/>
      <w:bookmarkStart w:id="7" w:name="_Toc12970435"/>
      <w:r>
        <w:rPr>
          <w:rFonts w:hint="eastAsia"/>
        </w:rPr>
        <w:t>功能介绍</w:t>
      </w:r>
      <w:bookmarkEnd w:id="5"/>
      <w:bookmarkEnd w:id="6"/>
      <w:bookmarkEnd w:id="7"/>
    </w:p>
    <w:p w14:paraId="0775989B" w14:textId="40A48112" w:rsidR="003061E2" w:rsidRPr="001E13E7" w:rsidRDefault="003061E2" w:rsidP="00916859">
      <w:pPr>
        <w:ind w:firstLineChars="200" w:firstLine="480"/>
        <w:rPr>
          <w:sz w:val="24"/>
          <w:szCs w:val="24"/>
        </w:rPr>
      </w:pPr>
      <w:r w:rsidRPr="001E13E7">
        <w:rPr>
          <w:rFonts w:hint="eastAsia"/>
          <w:sz w:val="24"/>
          <w:szCs w:val="24"/>
        </w:rPr>
        <w:t>进入系统后，左侧菜单树，</w:t>
      </w:r>
      <w:r w:rsidRPr="00661A1D">
        <w:rPr>
          <w:rFonts w:hint="eastAsia"/>
          <w:color w:val="FF0000"/>
          <w:sz w:val="24"/>
          <w:szCs w:val="24"/>
        </w:rPr>
        <w:t>主要包括学生管理，教学过程管理，成绩管理，通知管理。</w:t>
      </w:r>
    </w:p>
    <w:p w14:paraId="456C2962" w14:textId="77777777" w:rsidR="003061E2" w:rsidRPr="001E13E7" w:rsidRDefault="003061E2" w:rsidP="00916859">
      <w:pPr>
        <w:ind w:firstLineChars="200" w:firstLine="480"/>
        <w:rPr>
          <w:sz w:val="24"/>
          <w:szCs w:val="24"/>
        </w:rPr>
      </w:pPr>
      <w:r w:rsidRPr="001E13E7">
        <w:rPr>
          <w:rFonts w:hint="eastAsia"/>
          <w:sz w:val="24"/>
          <w:szCs w:val="24"/>
        </w:rPr>
        <w:t>通知消息：首页页面右侧显示系统通知，待办事务提醒，点击后可以进行查看和业务处理。</w:t>
      </w:r>
    </w:p>
    <w:p w14:paraId="617C5B7B" w14:textId="77777777" w:rsidR="003061E2" w:rsidRPr="001E13E7" w:rsidRDefault="003061E2" w:rsidP="00916859">
      <w:pPr>
        <w:ind w:firstLineChars="200" w:firstLine="480"/>
        <w:rPr>
          <w:sz w:val="24"/>
          <w:szCs w:val="24"/>
        </w:rPr>
      </w:pPr>
      <w:r w:rsidRPr="001E13E7">
        <w:rPr>
          <w:rFonts w:hint="eastAsia"/>
          <w:sz w:val="24"/>
          <w:szCs w:val="24"/>
        </w:rPr>
        <w:t>常用功能：系统根据菜单和功能项的使用热度，自动筛选常用的功能项，显示在“常</w:t>
      </w:r>
      <w:r w:rsidRPr="001E13E7">
        <w:rPr>
          <w:rFonts w:hint="eastAsia"/>
          <w:sz w:val="24"/>
          <w:szCs w:val="24"/>
        </w:rPr>
        <w:lastRenderedPageBreak/>
        <w:t>用功能”下方，今后可以点击直接进入，无需通过菜单树选择。</w:t>
      </w:r>
    </w:p>
    <w:p w14:paraId="7ACE7770" w14:textId="77777777" w:rsidR="003061E2" w:rsidRPr="001E13E7" w:rsidRDefault="003061E2" w:rsidP="00916859">
      <w:pPr>
        <w:ind w:firstLineChars="200" w:firstLine="480"/>
        <w:rPr>
          <w:sz w:val="24"/>
          <w:szCs w:val="24"/>
        </w:rPr>
      </w:pPr>
      <w:r w:rsidRPr="001E13E7">
        <w:rPr>
          <w:rFonts w:hint="eastAsia"/>
          <w:sz w:val="24"/>
          <w:szCs w:val="24"/>
        </w:rPr>
        <w:t>初次登录系统时，常用功能为空。</w:t>
      </w:r>
    </w:p>
    <w:p w14:paraId="5DC90A42" w14:textId="77777777" w:rsidR="003061E2" w:rsidRPr="001E13E7" w:rsidRDefault="003061E2" w:rsidP="00916859">
      <w:pPr>
        <w:ind w:firstLineChars="200" w:firstLine="480"/>
        <w:rPr>
          <w:sz w:val="24"/>
          <w:szCs w:val="24"/>
        </w:rPr>
      </w:pPr>
      <w:r w:rsidRPr="001E13E7">
        <w:rPr>
          <w:rFonts w:hint="eastAsia"/>
          <w:sz w:val="24"/>
          <w:szCs w:val="24"/>
        </w:rPr>
        <w:t>当前学期：首页右上角，显示当前学期。系统会根据教学学期，自动显示当前学期。</w:t>
      </w:r>
    </w:p>
    <w:p w14:paraId="049B6883" w14:textId="77777777" w:rsidR="003061E2" w:rsidRDefault="003061E2" w:rsidP="003061E2">
      <w:pPr>
        <w:pStyle w:val="31"/>
      </w:pPr>
      <w:bookmarkStart w:id="8" w:name="_Toc497386393"/>
      <w:bookmarkStart w:id="9" w:name="_Toc532806044"/>
      <w:bookmarkStart w:id="10" w:name="_Toc12970436"/>
      <w:r>
        <w:rPr>
          <w:rFonts w:hint="eastAsia"/>
        </w:rPr>
        <w:t>设置</w:t>
      </w:r>
      <w:bookmarkEnd w:id="8"/>
      <w:bookmarkEnd w:id="9"/>
      <w:bookmarkEnd w:id="10"/>
    </w:p>
    <w:p w14:paraId="59051798" w14:textId="6F1E167B" w:rsidR="003061E2" w:rsidRDefault="00C31A62" w:rsidP="00DD00CD">
      <w:r>
        <w:rPr>
          <w:noProof/>
        </w:rPr>
        <w:drawing>
          <wp:inline distT="0" distB="0" distL="0" distR="0" wp14:anchorId="7EE94440" wp14:editId="47FBAC0C">
            <wp:extent cx="5916930" cy="1618919"/>
            <wp:effectExtent l="0" t="0" r="762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84"/>
                    <a:stretch/>
                  </pic:blipFill>
                  <pic:spPr bwMode="auto">
                    <a:xfrm>
                      <a:off x="0" y="0"/>
                      <a:ext cx="5916930" cy="161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7104A" w14:textId="77777777" w:rsidR="003061E2" w:rsidRPr="001E13E7" w:rsidRDefault="003061E2" w:rsidP="00916859">
      <w:pPr>
        <w:ind w:firstLineChars="200" w:firstLine="480"/>
        <w:rPr>
          <w:sz w:val="24"/>
          <w:szCs w:val="24"/>
        </w:rPr>
      </w:pPr>
      <w:r w:rsidRPr="001E13E7">
        <w:rPr>
          <w:rFonts w:hint="eastAsia"/>
          <w:sz w:val="24"/>
          <w:szCs w:val="24"/>
        </w:rPr>
        <w:t>点击【退出】旁边齿轮图标，系统显示【设置】，可以修改学习中心基本资料，头像设置和密码设置。</w:t>
      </w:r>
    </w:p>
    <w:p w14:paraId="13E8BA35" w14:textId="77777777" w:rsidR="003061E2" w:rsidRPr="001E13E7" w:rsidRDefault="003061E2" w:rsidP="00916859">
      <w:pPr>
        <w:ind w:firstLineChars="200" w:firstLine="480"/>
        <w:rPr>
          <w:sz w:val="24"/>
          <w:szCs w:val="24"/>
        </w:rPr>
      </w:pPr>
      <w:r w:rsidRPr="001E13E7">
        <w:rPr>
          <w:rFonts w:hint="eastAsia"/>
          <w:sz w:val="24"/>
          <w:szCs w:val="24"/>
        </w:rPr>
        <w:t>基本资料：修改学习中心常用的邮箱，负责人手机号码。请填写正确的信息，系统登录密码遗忘需要找回时，系统会将新的密码发送到邮箱或者短信发至手机。</w:t>
      </w:r>
    </w:p>
    <w:p w14:paraId="623C3621" w14:textId="77777777" w:rsidR="003061E2" w:rsidRPr="001E13E7" w:rsidRDefault="003061E2" w:rsidP="00916859">
      <w:pPr>
        <w:ind w:firstLineChars="200" w:firstLine="480"/>
        <w:rPr>
          <w:sz w:val="24"/>
          <w:szCs w:val="24"/>
        </w:rPr>
      </w:pPr>
      <w:r w:rsidRPr="001E13E7">
        <w:rPr>
          <w:rFonts w:hint="eastAsia"/>
          <w:sz w:val="24"/>
          <w:szCs w:val="24"/>
        </w:rPr>
        <w:t>头像设置：点击上传图片呢，可以设置中心头像，设置完头像后，再登录系统，头像圆圈内会显示上传的图片信息。</w:t>
      </w:r>
    </w:p>
    <w:p w14:paraId="3AF576A4" w14:textId="77777777" w:rsidR="003061E2" w:rsidRPr="001E13E7" w:rsidRDefault="003061E2" w:rsidP="00916859">
      <w:pPr>
        <w:ind w:firstLineChars="200" w:firstLine="480"/>
        <w:rPr>
          <w:sz w:val="24"/>
          <w:szCs w:val="24"/>
        </w:rPr>
      </w:pPr>
      <w:r w:rsidRPr="001E13E7">
        <w:rPr>
          <w:rFonts w:hint="eastAsia"/>
          <w:sz w:val="24"/>
          <w:szCs w:val="24"/>
        </w:rPr>
        <w:t>密码设置：完成密码修改操作。</w:t>
      </w:r>
    </w:p>
    <w:p w14:paraId="75D54592" w14:textId="66633E3A" w:rsidR="003061E2" w:rsidRDefault="00C31A62" w:rsidP="003061E2">
      <w:pPr>
        <w:ind w:left="240"/>
        <w:jc w:val="center"/>
      </w:pPr>
      <w:r>
        <w:rPr>
          <w:noProof/>
        </w:rPr>
        <w:drawing>
          <wp:inline distT="0" distB="0" distL="0" distR="0" wp14:anchorId="55EC4768" wp14:editId="222AFE1C">
            <wp:extent cx="5265420" cy="2958465"/>
            <wp:effectExtent l="0" t="0" r="0" b="0"/>
            <wp:docPr id="3" name="图片 107374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37418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AE3A2" w14:textId="77777777" w:rsidR="003061E2" w:rsidRPr="001E13E7" w:rsidRDefault="003061E2" w:rsidP="00916859">
      <w:pPr>
        <w:ind w:firstLineChars="200" w:firstLine="480"/>
        <w:rPr>
          <w:sz w:val="24"/>
          <w:szCs w:val="24"/>
        </w:rPr>
      </w:pPr>
      <w:r w:rsidRPr="001E13E7">
        <w:rPr>
          <w:rFonts w:hint="eastAsia"/>
          <w:sz w:val="24"/>
          <w:szCs w:val="24"/>
        </w:rPr>
        <w:t>输入旧密码，新密码和确认密码，验证码后，系统自动完成修改密码。下次登录后，请使用新生效密码。</w:t>
      </w:r>
    </w:p>
    <w:p w14:paraId="155B7F6B" w14:textId="77777777" w:rsidR="003061E2" w:rsidRDefault="003061E2" w:rsidP="003061E2">
      <w:pPr>
        <w:pStyle w:val="31"/>
      </w:pPr>
      <w:bookmarkStart w:id="11" w:name="_Toc497386394"/>
      <w:bookmarkStart w:id="12" w:name="_Toc532806045"/>
      <w:bookmarkStart w:id="13" w:name="_Toc12970437"/>
      <w:r>
        <w:rPr>
          <w:rFonts w:hint="eastAsia"/>
        </w:rPr>
        <w:lastRenderedPageBreak/>
        <w:t>密码找回</w:t>
      </w:r>
      <w:bookmarkEnd w:id="11"/>
      <w:bookmarkEnd w:id="12"/>
      <w:bookmarkEnd w:id="13"/>
    </w:p>
    <w:p w14:paraId="7233DCDF" w14:textId="77777777" w:rsidR="003061E2" w:rsidRPr="001E13E7" w:rsidRDefault="003061E2" w:rsidP="00916859">
      <w:pPr>
        <w:ind w:firstLineChars="200" w:firstLine="480"/>
        <w:rPr>
          <w:sz w:val="24"/>
          <w:szCs w:val="24"/>
        </w:rPr>
      </w:pPr>
      <w:r w:rsidRPr="001E13E7">
        <w:rPr>
          <w:rFonts w:hint="eastAsia"/>
          <w:sz w:val="24"/>
          <w:szCs w:val="24"/>
        </w:rPr>
        <w:t>在登录页有【忘记密码】功能，当密码遗忘时，点击忘记密码。</w:t>
      </w:r>
    </w:p>
    <w:p w14:paraId="4AAD4F45" w14:textId="3ED4D185" w:rsidR="003061E2" w:rsidRDefault="00F32D77" w:rsidP="00DD00CD">
      <w:pPr>
        <w:jc w:val="center"/>
      </w:pPr>
      <w:r>
        <w:rPr>
          <w:noProof/>
        </w:rPr>
        <w:drawing>
          <wp:inline distT="0" distB="0" distL="0" distR="0" wp14:anchorId="0576B5D5" wp14:editId="69607ECD">
            <wp:extent cx="2751151" cy="2209257"/>
            <wp:effectExtent l="0" t="0" r="0" b="635"/>
            <wp:docPr id="407" name="图片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0111" cy="221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6F86F" w14:textId="77777777" w:rsidR="003061E2" w:rsidRPr="001E13E7" w:rsidRDefault="003061E2" w:rsidP="00916859">
      <w:pPr>
        <w:ind w:firstLineChars="200" w:firstLine="480"/>
        <w:rPr>
          <w:sz w:val="24"/>
          <w:szCs w:val="24"/>
        </w:rPr>
      </w:pPr>
      <w:r w:rsidRPr="001E13E7">
        <w:rPr>
          <w:rFonts w:hint="eastAsia"/>
          <w:sz w:val="24"/>
          <w:szCs w:val="24"/>
        </w:rPr>
        <w:t>按照系统提示，输入</w:t>
      </w:r>
      <w:r w:rsidR="00C34CBF">
        <w:rPr>
          <w:rFonts w:hint="eastAsia"/>
          <w:sz w:val="24"/>
          <w:szCs w:val="24"/>
        </w:rPr>
        <w:t>2</w:t>
      </w:r>
      <w:r w:rsidR="00C34CBF">
        <w:rPr>
          <w:sz w:val="24"/>
          <w:szCs w:val="24"/>
        </w:rPr>
        <w:t>.</w:t>
      </w:r>
      <w:r w:rsidRPr="001E13E7">
        <w:rPr>
          <w:rFonts w:hint="eastAsia"/>
          <w:sz w:val="24"/>
          <w:szCs w:val="24"/>
        </w:rPr>
        <w:t>1.3</w:t>
      </w:r>
      <w:r w:rsidRPr="001E13E7">
        <w:rPr>
          <w:rFonts w:hint="eastAsia"/>
          <w:sz w:val="24"/>
          <w:szCs w:val="24"/>
        </w:rPr>
        <w:t>【设置】预留的邮箱地址或者手机号，进行下一步操作，系统会自动把新密码发送至邮箱。</w:t>
      </w:r>
    </w:p>
    <w:p w14:paraId="6D35A984" w14:textId="636FB8E9" w:rsidR="003061E2" w:rsidRDefault="00C31A62" w:rsidP="003061E2">
      <w:pPr>
        <w:ind w:left="240"/>
        <w:jc w:val="center"/>
      </w:pPr>
      <w:r>
        <w:rPr>
          <w:noProof/>
        </w:rPr>
        <w:drawing>
          <wp:inline distT="0" distB="0" distL="0" distR="0" wp14:anchorId="0CC4F8BB" wp14:editId="74A7C64F">
            <wp:extent cx="3741420" cy="18586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51C12" w14:textId="77777777" w:rsidR="003061E2" w:rsidRPr="00CC2E51" w:rsidRDefault="003061E2" w:rsidP="00916859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【说明】</w:t>
      </w:r>
    </w:p>
    <w:p w14:paraId="4502C6C4" w14:textId="77777777" w:rsidR="003061E2" w:rsidRPr="00CC2E51" w:rsidRDefault="003061E2" w:rsidP="00916859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目前由于没有配置发送邮箱和手机短信网关，找回密码功能无法使用，如忘记密码无法登录系统，请及时联系</w:t>
      </w:r>
      <w:r w:rsidR="00DD00CD" w:rsidRPr="00CC2E51">
        <w:rPr>
          <w:rFonts w:hint="eastAsia"/>
          <w:sz w:val="24"/>
          <w:szCs w:val="24"/>
        </w:rPr>
        <w:t>成教系统</w:t>
      </w:r>
      <w:r w:rsidRPr="00CC2E51">
        <w:rPr>
          <w:rFonts w:hint="eastAsia"/>
          <w:sz w:val="24"/>
          <w:szCs w:val="24"/>
        </w:rPr>
        <w:t>维护</w:t>
      </w:r>
      <w:r w:rsidR="00DD00CD" w:rsidRPr="00CC2E51">
        <w:rPr>
          <w:rFonts w:hint="eastAsia"/>
          <w:sz w:val="24"/>
          <w:szCs w:val="24"/>
        </w:rPr>
        <w:t>人</w:t>
      </w:r>
      <w:r w:rsidRPr="00CC2E51">
        <w:rPr>
          <w:rFonts w:hint="eastAsia"/>
          <w:sz w:val="24"/>
          <w:szCs w:val="24"/>
        </w:rPr>
        <w:t>员。</w:t>
      </w:r>
    </w:p>
    <w:p w14:paraId="16901A15" w14:textId="77777777" w:rsidR="003061E2" w:rsidRDefault="003061E2" w:rsidP="003061E2">
      <w:pPr>
        <w:pStyle w:val="31"/>
      </w:pPr>
      <w:bookmarkStart w:id="14" w:name="_Toc497386395"/>
      <w:bookmarkStart w:id="15" w:name="_Toc532806046"/>
      <w:bookmarkStart w:id="16" w:name="_Toc12970438"/>
      <w:r>
        <w:rPr>
          <w:rFonts w:hint="eastAsia"/>
        </w:rPr>
        <w:t>退出</w:t>
      </w:r>
      <w:bookmarkEnd w:id="14"/>
      <w:bookmarkEnd w:id="15"/>
      <w:bookmarkEnd w:id="16"/>
    </w:p>
    <w:p w14:paraId="3145590B" w14:textId="77777777" w:rsidR="003061E2" w:rsidRPr="00CC2E51" w:rsidRDefault="003061E2" w:rsidP="00916859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系统正常使用完毕，请点击【退出】，系统自动退到</w:t>
      </w:r>
      <w:r w:rsidR="00E90FDD" w:rsidRPr="00CC2E51">
        <w:rPr>
          <w:rFonts w:hint="eastAsia"/>
          <w:sz w:val="24"/>
          <w:szCs w:val="24"/>
        </w:rPr>
        <w:t>成教系统</w:t>
      </w:r>
      <w:r w:rsidRPr="00CC2E51">
        <w:rPr>
          <w:rFonts w:hint="eastAsia"/>
          <w:sz w:val="24"/>
          <w:szCs w:val="24"/>
        </w:rPr>
        <w:t>网站。</w:t>
      </w:r>
    </w:p>
    <w:p w14:paraId="4C75C46D" w14:textId="10D2AE0E" w:rsidR="003061E2" w:rsidRPr="003061E2" w:rsidRDefault="00C31A62" w:rsidP="00E90FDD">
      <w:pPr>
        <w:ind w:left="240"/>
        <w:jc w:val="center"/>
      </w:pPr>
      <w:r>
        <w:rPr>
          <w:noProof/>
        </w:rPr>
        <w:drawing>
          <wp:inline distT="0" distB="0" distL="0" distR="0" wp14:anchorId="7B86D3CE" wp14:editId="1BE6489D">
            <wp:extent cx="1518285" cy="1096866"/>
            <wp:effectExtent l="0" t="0" r="571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56"/>
                    <a:stretch/>
                  </pic:blipFill>
                  <pic:spPr bwMode="auto">
                    <a:xfrm>
                      <a:off x="0" y="0"/>
                      <a:ext cx="1518285" cy="109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D63BC" w14:textId="77777777" w:rsidR="00C12580" w:rsidRDefault="00E90FDD" w:rsidP="00E86DBA">
      <w:pPr>
        <w:pStyle w:val="21"/>
      </w:pPr>
      <w:bookmarkStart w:id="17" w:name="_Toc12970439"/>
      <w:r>
        <w:rPr>
          <w:rFonts w:hint="eastAsia"/>
        </w:rPr>
        <w:lastRenderedPageBreak/>
        <w:t>通用操作</w:t>
      </w:r>
      <w:bookmarkEnd w:id="17"/>
    </w:p>
    <w:p w14:paraId="7FE810D7" w14:textId="77777777" w:rsidR="00E90FDD" w:rsidRPr="00CC2E51" w:rsidRDefault="00E90FDD" w:rsidP="00916859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本部分内容对系统通用操作进行统一介绍，如</w:t>
      </w:r>
      <w:r w:rsidRPr="00F042C3">
        <w:rPr>
          <w:rFonts w:hint="eastAsia"/>
          <w:color w:val="FF0000"/>
          <w:sz w:val="24"/>
          <w:szCs w:val="24"/>
        </w:rPr>
        <w:t>查询，导出，设置查看项</w:t>
      </w:r>
      <w:r w:rsidRPr="00CC2E51">
        <w:rPr>
          <w:rFonts w:hint="eastAsia"/>
          <w:sz w:val="24"/>
          <w:szCs w:val="24"/>
        </w:rPr>
        <w:t>，设置每页显示等，通用操作适用于本手册学籍管理功能涉及的全部菜单。</w:t>
      </w:r>
    </w:p>
    <w:p w14:paraId="04DAF761" w14:textId="77777777" w:rsidR="00E90FDD" w:rsidRDefault="00E90FDD" w:rsidP="00E90FDD">
      <w:pPr>
        <w:pStyle w:val="31"/>
      </w:pPr>
      <w:bookmarkStart w:id="18" w:name="_Toc497386397"/>
      <w:bookmarkStart w:id="19" w:name="_Toc532806048"/>
      <w:bookmarkStart w:id="20" w:name="_Toc12970440"/>
      <w:r>
        <w:rPr>
          <w:rFonts w:hint="eastAsia"/>
        </w:rPr>
        <w:t>页面布局</w:t>
      </w:r>
      <w:bookmarkEnd w:id="18"/>
      <w:bookmarkEnd w:id="19"/>
      <w:bookmarkEnd w:id="20"/>
    </w:p>
    <w:p w14:paraId="5F50EDAC" w14:textId="77777777" w:rsidR="00E90FDD" w:rsidRPr="00CC2E51" w:rsidRDefault="00E90FDD" w:rsidP="00916859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页面操作主要包括四部分，菜单区，查询区，查询结果列表展示区和操作区，如下图所示：</w:t>
      </w:r>
    </w:p>
    <w:p w14:paraId="3EBACA7B" w14:textId="29F79C78" w:rsidR="00E90FDD" w:rsidRDefault="00C31A62" w:rsidP="00E90FDD">
      <w:pPr>
        <w:rPr>
          <w:lang w:val="zh-CN"/>
        </w:rPr>
      </w:pPr>
      <w:r>
        <w:rPr>
          <w:noProof/>
        </w:rPr>
        <w:drawing>
          <wp:inline distT="0" distB="0" distL="0" distR="0" wp14:anchorId="7E7876AD" wp14:editId="66792873">
            <wp:extent cx="5934710" cy="2086472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1"/>
                    <a:stretch/>
                  </pic:blipFill>
                  <pic:spPr bwMode="auto">
                    <a:xfrm>
                      <a:off x="0" y="0"/>
                      <a:ext cx="5934710" cy="208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6B936" w14:textId="77777777" w:rsidR="00E90FDD" w:rsidRPr="00CC2E51" w:rsidRDefault="00E90FDD" w:rsidP="00916859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【操作区】如果操作项很多，点击【更多】展开进行操作，如下图所示，点击更多显示出所有操作内容。</w:t>
      </w:r>
    </w:p>
    <w:p w14:paraId="7A2C0F00" w14:textId="29B44522" w:rsidR="00E90FDD" w:rsidRPr="00916859" w:rsidRDefault="00C31A62" w:rsidP="00916859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6E6DB9F7" wp14:editId="7640A985">
            <wp:extent cx="1123315" cy="215773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870A9" w14:textId="77777777" w:rsidR="00E90FDD" w:rsidRPr="00CC2E51" w:rsidRDefault="00E90FDD" w:rsidP="00CC2E51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【列表展示区】如果内容项多显示不完整，可以点击菜单栏右侧隐藏的三角符号，把操作区展开全屏显示。</w:t>
      </w:r>
    </w:p>
    <w:p w14:paraId="0116A80A" w14:textId="26EF99C7" w:rsidR="00E90FDD" w:rsidRDefault="00C31A62" w:rsidP="00E90FDD">
      <w:pPr>
        <w:ind w:left="240"/>
        <w:jc w:val="center"/>
        <w:rPr>
          <w:lang w:val="zh-CN"/>
        </w:rPr>
      </w:pPr>
      <w:r>
        <w:rPr>
          <w:noProof/>
        </w:rPr>
        <w:lastRenderedPageBreak/>
        <w:drawing>
          <wp:inline distT="0" distB="0" distL="0" distR="0" wp14:anchorId="028420F6" wp14:editId="2E62FF79">
            <wp:extent cx="2444115" cy="36931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9344A" w14:textId="77777777" w:rsidR="00E90FDD" w:rsidRPr="00CC2E51" w:rsidRDefault="00E90FDD" w:rsidP="00CC2E51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全屏展示状态下，点击三角，返回正常显示页面。</w:t>
      </w:r>
    </w:p>
    <w:p w14:paraId="7697DE9C" w14:textId="324C3F9C" w:rsidR="00E90FDD" w:rsidRPr="0019761F" w:rsidRDefault="00C31A62" w:rsidP="00C50E53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21F123F5" wp14:editId="663FA28F">
            <wp:extent cx="5791200" cy="20675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40946" w14:textId="77777777" w:rsidR="00E90FDD" w:rsidRDefault="00E90FDD" w:rsidP="00E90FDD">
      <w:pPr>
        <w:pStyle w:val="31"/>
      </w:pPr>
      <w:bookmarkStart w:id="21" w:name="_Toc497386398"/>
      <w:bookmarkStart w:id="22" w:name="_Toc532806049"/>
      <w:bookmarkStart w:id="23" w:name="_Toc12970441"/>
      <w:r>
        <w:rPr>
          <w:rFonts w:hint="eastAsia"/>
        </w:rPr>
        <w:t>查询</w:t>
      </w:r>
      <w:bookmarkEnd w:id="21"/>
      <w:bookmarkEnd w:id="22"/>
      <w:bookmarkEnd w:id="23"/>
    </w:p>
    <w:p w14:paraId="3C248CFC" w14:textId="77777777" w:rsidR="00E90FDD" w:rsidRPr="00CC2E51" w:rsidRDefault="00E90FDD" w:rsidP="00CC2E51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查询是日常最常用操作，可以根据筛选条件快速查找到学生。以【学生信息管理】页面为例，对查询操作进行介绍。</w:t>
      </w:r>
    </w:p>
    <w:p w14:paraId="61416F1E" w14:textId="47CEF00F" w:rsidR="00E90FDD" w:rsidRDefault="00C31A62" w:rsidP="00C50E53">
      <w:r>
        <w:rPr>
          <w:noProof/>
        </w:rPr>
        <w:drawing>
          <wp:inline distT="0" distB="0" distL="0" distR="0" wp14:anchorId="3AFD3663" wp14:editId="4FE2B88E">
            <wp:extent cx="5940425" cy="1434465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0CE5B" w14:textId="77777777" w:rsidR="00E90FDD" w:rsidRPr="00CC2E51" w:rsidRDefault="00E90FDD" w:rsidP="00CC2E51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lastRenderedPageBreak/>
        <w:t>每一个查询页面根据实际业务和查询内容，都有不同的筛选条件，例如【学生信息管理】查询页面包括“</w:t>
      </w:r>
      <w:r w:rsidR="00C50E53" w:rsidRPr="00CC2E51">
        <w:rPr>
          <w:rFonts w:hint="eastAsia"/>
          <w:sz w:val="24"/>
          <w:szCs w:val="24"/>
        </w:rPr>
        <w:t>学籍状态</w:t>
      </w:r>
      <w:r w:rsidRPr="00CC2E51">
        <w:rPr>
          <w:rFonts w:hint="eastAsia"/>
          <w:sz w:val="24"/>
          <w:szCs w:val="24"/>
        </w:rPr>
        <w:t>”，“</w:t>
      </w:r>
      <w:r w:rsidR="00C50E53" w:rsidRPr="00CC2E51">
        <w:rPr>
          <w:rFonts w:hint="eastAsia"/>
          <w:sz w:val="24"/>
          <w:szCs w:val="24"/>
        </w:rPr>
        <w:t>教学点</w:t>
      </w:r>
      <w:r w:rsidRPr="00CC2E51">
        <w:rPr>
          <w:rFonts w:hint="eastAsia"/>
          <w:sz w:val="24"/>
          <w:szCs w:val="24"/>
        </w:rPr>
        <w:t>”，“</w:t>
      </w:r>
      <w:r w:rsidR="00C50E53" w:rsidRPr="00CC2E51">
        <w:rPr>
          <w:rFonts w:hint="eastAsia"/>
          <w:sz w:val="24"/>
          <w:szCs w:val="24"/>
        </w:rPr>
        <w:t>入学时间</w:t>
      </w:r>
      <w:r w:rsidRPr="00CC2E51">
        <w:rPr>
          <w:rFonts w:hint="eastAsia"/>
          <w:sz w:val="24"/>
          <w:szCs w:val="24"/>
        </w:rPr>
        <w:t>”，“</w:t>
      </w:r>
      <w:r w:rsidR="00C50E53" w:rsidRPr="00CC2E51">
        <w:rPr>
          <w:rFonts w:hint="eastAsia"/>
          <w:sz w:val="24"/>
          <w:szCs w:val="24"/>
        </w:rPr>
        <w:t>入学类别</w:t>
      </w:r>
      <w:r w:rsidRPr="00CC2E51">
        <w:rPr>
          <w:rFonts w:hint="eastAsia"/>
          <w:sz w:val="24"/>
          <w:szCs w:val="24"/>
        </w:rPr>
        <w:t>”，“</w:t>
      </w:r>
      <w:r w:rsidR="00C50E53" w:rsidRPr="00CC2E51">
        <w:rPr>
          <w:rFonts w:hint="eastAsia"/>
          <w:sz w:val="24"/>
          <w:szCs w:val="24"/>
        </w:rPr>
        <w:t>在校状态</w:t>
      </w:r>
      <w:r w:rsidRPr="00CC2E51">
        <w:rPr>
          <w:rFonts w:hint="eastAsia"/>
          <w:sz w:val="24"/>
          <w:szCs w:val="24"/>
        </w:rPr>
        <w:t>”，“</w:t>
      </w:r>
      <w:r w:rsidR="00C50E53" w:rsidRPr="00CC2E51">
        <w:rPr>
          <w:rFonts w:hint="eastAsia"/>
          <w:sz w:val="24"/>
          <w:szCs w:val="24"/>
        </w:rPr>
        <w:t>是否获得学位</w:t>
      </w:r>
      <w:r w:rsidRPr="00CC2E51">
        <w:rPr>
          <w:rFonts w:hint="eastAsia"/>
          <w:sz w:val="24"/>
          <w:szCs w:val="24"/>
        </w:rPr>
        <w:t>”，“</w:t>
      </w:r>
      <w:r w:rsidR="00C50E53" w:rsidRPr="00CC2E51">
        <w:rPr>
          <w:rFonts w:hint="eastAsia"/>
          <w:sz w:val="24"/>
          <w:szCs w:val="24"/>
        </w:rPr>
        <w:t>学习年级</w:t>
      </w:r>
      <w:r w:rsidRPr="00CC2E51">
        <w:rPr>
          <w:rFonts w:hint="eastAsia"/>
          <w:sz w:val="24"/>
          <w:szCs w:val="24"/>
        </w:rPr>
        <w:t>”，“</w:t>
      </w:r>
      <w:r w:rsidR="00916859" w:rsidRPr="00CC2E51">
        <w:rPr>
          <w:rFonts w:hint="eastAsia"/>
          <w:sz w:val="24"/>
          <w:szCs w:val="24"/>
        </w:rPr>
        <w:t>学籍年级</w:t>
      </w:r>
      <w:r w:rsidRPr="00CC2E51">
        <w:rPr>
          <w:rFonts w:hint="eastAsia"/>
          <w:sz w:val="24"/>
          <w:szCs w:val="24"/>
        </w:rPr>
        <w:t>”</w:t>
      </w:r>
      <w:r w:rsidR="00916859" w:rsidRPr="00CC2E51">
        <w:rPr>
          <w:rFonts w:hint="eastAsia"/>
          <w:sz w:val="24"/>
          <w:szCs w:val="24"/>
        </w:rPr>
        <w:t>，“层次”，“专业”，“学习形式”，“班级”，“学生类别”，“学制”，“预计毕业日期”，“学生姓名、学号、证件号、考生号”</w:t>
      </w:r>
      <w:r w:rsidRPr="00CC2E51">
        <w:rPr>
          <w:rFonts w:hint="eastAsia"/>
          <w:sz w:val="24"/>
          <w:szCs w:val="24"/>
        </w:rPr>
        <w:t>筛选项。</w:t>
      </w:r>
    </w:p>
    <w:p w14:paraId="05094796" w14:textId="77777777" w:rsidR="00E90FDD" w:rsidRPr="00CC2E51" w:rsidRDefault="00E90FDD" w:rsidP="00CC2E51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根据查找的内容可以大范围的筛选，例如</w:t>
      </w:r>
      <w:r w:rsidR="00916859" w:rsidRPr="00CC2E51">
        <w:rPr>
          <w:rFonts w:hint="eastAsia"/>
          <w:sz w:val="24"/>
          <w:szCs w:val="24"/>
        </w:rPr>
        <w:t>学</w:t>
      </w:r>
      <w:r w:rsidRPr="00CC2E51">
        <w:rPr>
          <w:rFonts w:hint="eastAsia"/>
          <w:sz w:val="24"/>
          <w:szCs w:val="24"/>
        </w:rPr>
        <w:t>籍年级选择</w:t>
      </w:r>
      <w:r w:rsidRPr="00CC2E51">
        <w:rPr>
          <w:rFonts w:hint="eastAsia"/>
          <w:sz w:val="24"/>
          <w:szCs w:val="24"/>
        </w:rPr>
        <w:t>2016</w:t>
      </w:r>
      <w:r w:rsidRPr="00CC2E51">
        <w:rPr>
          <w:rFonts w:hint="eastAsia"/>
          <w:sz w:val="24"/>
          <w:szCs w:val="24"/>
        </w:rPr>
        <w:t>秋，点击筛选后，只把</w:t>
      </w:r>
      <w:r w:rsidRPr="00CC2E51">
        <w:rPr>
          <w:rFonts w:hint="eastAsia"/>
          <w:sz w:val="24"/>
          <w:szCs w:val="24"/>
        </w:rPr>
        <w:t>2016</w:t>
      </w:r>
      <w:r w:rsidRPr="00CC2E51">
        <w:rPr>
          <w:rFonts w:hint="eastAsia"/>
          <w:sz w:val="24"/>
          <w:szCs w:val="24"/>
        </w:rPr>
        <w:t>秋的学生查找出来显示。</w:t>
      </w:r>
    </w:p>
    <w:p w14:paraId="500C06C1" w14:textId="77777777" w:rsidR="00E90FDD" w:rsidRPr="00CC2E51" w:rsidRDefault="00E90FDD" w:rsidP="00CC2E51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如果知道学生准确的学生姓名，学号，证件号，</w:t>
      </w:r>
      <w:r w:rsidR="00916859" w:rsidRPr="00CC2E51">
        <w:rPr>
          <w:rFonts w:hint="eastAsia"/>
          <w:sz w:val="24"/>
          <w:szCs w:val="24"/>
        </w:rPr>
        <w:t>考生号信息</w:t>
      </w:r>
      <w:r w:rsidRPr="00CC2E51">
        <w:rPr>
          <w:rFonts w:hint="eastAsia"/>
          <w:sz w:val="24"/>
          <w:szCs w:val="24"/>
        </w:rPr>
        <w:t>，输入后，可以快速定位到单个学生。</w:t>
      </w:r>
    </w:p>
    <w:p w14:paraId="786BFBF7" w14:textId="77777777" w:rsidR="00E90FDD" w:rsidRDefault="00E90FDD" w:rsidP="00E90FDD">
      <w:pPr>
        <w:pStyle w:val="31"/>
      </w:pPr>
      <w:bookmarkStart w:id="24" w:name="_Toc497386399"/>
      <w:bookmarkStart w:id="25" w:name="_Toc532806050"/>
      <w:bookmarkStart w:id="26" w:name="_Toc12970442"/>
      <w:r>
        <w:rPr>
          <w:rFonts w:hint="eastAsia"/>
        </w:rPr>
        <w:t>导出</w:t>
      </w:r>
      <w:bookmarkEnd w:id="24"/>
      <w:bookmarkEnd w:id="25"/>
      <w:bookmarkEnd w:id="26"/>
    </w:p>
    <w:p w14:paraId="61AE3B79" w14:textId="77777777" w:rsidR="00E90FDD" w:rsidRPr="00CC2E51" w:rsidRDefault="00E90FDD" w:rsidP="00CC2E51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系统支持全部导出，根据筛选结果导出和指定部分导出功能，如下图所示：</w:t>
      </w:r>
    </w:p>
    <w:p w14:paraId="742C7DD3" w14:textId="306FF16F" w:rsidR="00E90FDD" w:rsidRDefault="00C31A62" w:rsidP="00916859">
      <w:r>
        <w:rPr>
          <w:noProof/>
        </w:rPr>
        <w:drawing>
          <wp:inline distT="0" distB="0" distL="0" distR="0" wp14:anchorId="1F1C5047" wp14:editId="662B913E">
            <wp:extent cx="5934710" cy="2473960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404EE" w14:textId="77777777" w:rsidR="00E90FDD" w:rsidRPr="00CC2E51" w:rsidRDefault="00E90FDD" w:rsidP="00CC2E51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【全部导出】如果不做任何筛选，点击导出为导出全部信息。原则上不建议使用该功能，因为随着数据量的增加，导出数据量很大，全部导出会占用资源较多，响应时间会慢，有时会导致页面无反应。</w:t>
      </w:r>
    </w:p>
    <w:p w14:paraId="6B9E1346" w14:textId="77777777" w:rsidR="00E90FDD" w:rsidRPr="00CC2E51" w:rsidRDefault="00E90FDD" w:rsidP="00CC2E51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【筛选导出】设置筛选条件，例如只导出</w:t>
      </w:r>
      <w:r w:rsidR="00916859" w:rsidRPr="00CC2E51">
        <w:rPr>
          <w:rFonts w:hint="eastAsia"/>
          <w:sz w:val="24"/>
          <w:szCs w:val="24"/>
        </w:rPr>
        <w:t>学</w:t>
      </w:r>
      <w:r w:rsidRPr="00CC2E51">
        <w:rPr>
          <w:rFonts w:hint="eastAsia"/>
          <w:sz w:val="24"/>
          <w:szCs w:val="24"/>
        </w:rPr>
        <w:t>籍年级为</w:t>
      </w:r>
      <w:r w:rsidRPr="00CC2E51">
        <w:rPr>
          <w:rFonts w:hint="eastAsia"/>
          <w:sz w:val="24"/>
          <w:szCs w:val="24"/>
        </w:rPr>
        <w:t>2017</w:t>
      </w:r>
      <w:r w:rsidRPr="00CC2E51">
        <w:rPr>
          <w:rFonts w:hint="eastAsia"/>
          <w:sz w:val="24"/>
          <w:szCs w:val="24"/>
        </w:rPr>
        <w:t>春季的学生。</w:t>
      </w:r>
    </w:p>
    <w:p w14:paraId="2A564517" w14:textId="77777777" w:rsidR="00E90FDD" w:rsidRPr="00CC2E51" w:rsidRDefault="00E90FDD" w:rsidP="00CC2E51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【指定导出】先设置筛选条件，在列表中勾选部分或者全部，只导出选中的信息。</w:t>
      </w:r>
    </w:p>
    <w:p w14:paraId="4AA5431E" w14:textId="77777777" w:rsidR="00E90FDD" w:rsidRDefault="00E90FDD" w:rsidP="00E90FDD">
      <w:pPr>
        <w:pStyle w:val="31"/>
      </w:pPr>
      <w:bookmarkStart w:id="27" w:name="_Toc497386400"/>
      <w:bookmarkStart w:id="28" w:name="_Toc532806051"/>
      <w:bookmarkStart w:id="29" w:name="_Toc12970443"/>
      <w:r>
        <w:rPr>
          <w:rFonts w:hint="eastAsia"/>
        </w:rPr>
        <w:t>设置查看项</w:t>
      </w:r>
      <w:bookmarkEnd w:id="27"/>
      <w:bookmarkEnd w:id="28"/>
      <w:bookmarkEnd w:id="29"/>
    </w:p>
    <w:p w14:paraId="410CC5D7" w14:textId="77777777" w:rsidR="00E90FDD" w:rsidRPr="00CC2E51" w:rsidRDefault="00E90FDD" w:rsidP="00CC2E51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在查询结果列表显示区，系统默认显示几项常用的查看项，点击【设置查看项】可以查看到提供的全部内容，以【学生信息管理】为例，如下图所示：</w:t>
      </w:r>
    </w:p>
    <w:p w14:paraId="220EB12F" w14:textId="12D11213" w:rsidR="00E90FDD" w:rsidRDefault="00C31A62" w:rsidP="00916859">
      <w:r>
        <w:rPr>
          <w:noProof/>
        </w:rPr>
        <w:lastRenderedPageBreak/>
        <w:drawing>
          <wp:inline distT="0" distB="0" distL="0" distR="0" wp14:anchorId="1C40853E" wp14:editId="5D4A9F60">
            <wp:extent cx="5922645" cy="12731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01704" w14:textId="77777777" w:rsidR="00E90FDD" w:rsidRPr="00CC2E51" w:rsidRDefault="00E90FDD" w:rsidP="00CC2E51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请根据需要选择需要查看的信息，不建议全选，因为查看项超过一定数量，显示</w:t>
      </w:r>
      <w:r w:rsidR="00916859" w:rsidRPr="00CC2E51">
        <w:rPr>
          <w:rFonts w:hint="eastAsia"/>
          <w:sz w:val="24"/>
          <w:szCs w:val="24"/>
        </w:rPr>
        <w:t>会</w:t>
      </w:r>
      <w:r w:rsidRPr="00CC2E51">
        <w:rPr>
          <w:rFonts w:hint="eastAsia"/>
          <w:sz w:val="24"/>
          <w:szCs w:val="24"/>
        </w:rPr>
        <w:t>特别拥挤，影响正常</w:t>
      </w:r>
      <w:r w:rsidR="00916859" w:rsidRPr="00CC2E51">
        <w:rPr>
          <w:rFonts w:hint="eastAsia"/>
          <w:sz w:val="24"/>
          <w:szCs w:val="24"/>
        </w:rPr>
        <w:t>观看</w:t>
      </w:r>
      <w:r w:rsidRPr="00CC2E51">
        <w:rPr>
          <w:rFonts w:hint="eastAsia"/>
          <w:sz w:val="24"/>
          <w:szCs w:val="24"/>
        </w:rPr>
        <w:t>使用。</w:t>
      </w:r>
    </w:p>
    <w:p w14:paraId="066FBE1D" w14:textId="77777777" w:rsidR="00E90FDD" w:rsidRDefault="00E90FDD" w:rsidP="00E90FDD">
      <w:pPr>
        <w:pStyle w:val="31"/>
      </w:pPr>
      <w:bookmarkStart w:id="30" w:name="_Toc497386401"/>
      <w:bookmarkStart w:id="31" w:name="_Toc532806052"/>
      <w:bookmarkStart w:id="32" w:name="_Toc12970444"/>
      <w:r>
        <w:rPr>
          <w:rFonts w:hint="eastAsia"/>
        </w:rPr>
        <w:t>设置每页显示</w:t>
      </w:r>
      <w:bookmarkEnd w:id="30"/>
      <w:bookmarkEnd w:id="31"/>
      <w:bookmarkEnd w:id="32"/>
    </w:p>
    <w:p w14:paraId="07DD00DB" w14:textId="77777777" w:rsidR="00E90FDD" w:rsidRPr="00CC2E51" w:rsidRDefault="00E90FDD" w:rsidP="00CC2E51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在列表最下面，系统提供每页显示条数的设置，如下图所示：</w:t>
      </w:r>
    </w:p>
    <w:p w14:paraId="44768C61" w14:textId="798CF74C" w:rsidR="00E90FDD" w:rsidRDefault="00C31A62" w:rsidP="00E90FDD">
      <w:pPr>
        <w:ind w:left="240"/>
        <w:jc w:val="center"/>
      </w:pPr>
      <w:r>
        <w:rPr>
          <w:noProof/>
        </w:rPr>
        <w:drawing>
          <wp:inline distT="0" distB="0" distL="0" distR="0" wp14:anchorId="72446001" wp14:editId="678878BE">
            <wp:extent cx="5277485" cy="1852930"/>
            <wp:effectExtent l="0" t="0" r="5715" b="1270"/>
            <wp:docPr id="14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42F45" w14:textId="77777777" w:rsidR="00E90FDD" w:rsidRPr="00CC2E51" w:rsidRDefault="00E90FDD" w:rsidP="00CC2E51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系统默认每页显示</w:t>
      </w:r>
      <w:r w:rsidRPr="00CC2E51">
        <w:rPr>
          <w:rFonts w:hint="eastAsia"/>
          <w:sz w:val="24"/>
          <w:szCs w:val="24"/>
        </w:rPr>
        <w:t>10</w:t>
      </w:r>
      <w:r w:rsidRPr="00CC2E51">
        <w:rPr>
          <w:rFonts w:hint="eastAsia"/>
          <w:sz w:val="24"/>
          <w:szCs w:val="24"/>
        </w:rPr>
        <w:t>条记录，请根据需要自行设置显示条数，例如选择每页显示</w:t>
      </w:r>
      <w:r w:rsidRPr="00CC2E51">
        <w:rPr>
          <w:rFonts w:hint="eastAsia"/>
          <w:sz w:val="24"/>
          <w:szCs w:val="24"/>
        </w:rPr>
        <w:t>50</w:t>
      </w:r>
      <w:r w:rsidRPr="00CC2E51">
        <w:rPr>
          <w:rFonts w:hint="eastAsia"/>
          <w:sz w:val="24"/>
          <w:szCs w:val="24"/>
        </w:rPr>
        <w:t>条，选中后系统自动刷新页面。</w:t>
      </w:r>
    </w:p>
    <w:p w14:paraId="3CC62F3A" w14:textId="77777777" w:rsidR="00E90FDD" w:rsidRPr="00CC2E51" w:rsidRDefault="00E90FDD" w:rsidP="00CC2E51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如页面不更新，请注意浏览器的版本和模式，是否是本系统建议浏览器和使用模式。</w:t>
      </w:r>
    </w:p>
    <w:p w14:paraId="1A0E90A6" w14:textId="77777777" w:rsidR="00E90FDD" w:rsidRDefault="00E90FDD" w:rsidP="00E90FDD">
      <w:pPr>
        <w:pStyle w:val="31"/>
      </w:pPr>
      <w:bookmarkStart w:id="33" w:name="_Toc532806053"/>
      <w:bookmarkStart w:id="34" w:name="_Toc12970445"/>
      <w:r w:rsidRPr="005544BE">
        <w:rPr>
          <w:rFonts w:hint="eastAsia"/>
        </w:rPr>
        <w:t>个人中心</w:t>
      </w:r>
      <w:bookmarkEnd w:id="33"/>
      <w:bookmarkEnd w:id="34"/>
    </w:p>
    <w:p w14:paraId="3BCFFC35" w14:textId="77777777" w:rsidR="00E90FDD" w:rsidRPr="00CC2E51" w:rsidRDefault="00E90FDD" w:rsidP="00CC2E51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查看未读信息和通知信息，可以对常用功能进行编辑</w:t>
      </w:r>
    </w:p>
    <w:p w14:paraId="73A9A656" w14:textId="77777777" w:rsidR="00855E50" w:rsidRDefault="00056E2E" w:rsidP="00855E50">
      <w:pPr>
        <w:pStyle w:val="21"/>
      </w:pPr>
      <w:bookmarkStart w:id="35" w:name="_Toc12970482"/>
      <w:r>
        <w:rPr>
          <w:rFonts w:hint="eastAsia"/>
        </w:rPr>
        <w:t>学生管理</w:t>
      </w:r>
      <w:bookmarkEnd w:id="35"/>
    </w:p>
    <w:p w14:paraId="241D876E" w14:textId="77777777" w:rsidR="00056E2E" w:rsidRPr="007F2C38" w:rsidRDefault="00056E2E" w:rsidP="00056E2E">
      <w:pPr>
        <w:ind w:left="240"/>
      </w:pPr>
    </w:p>
    <w:p w14:paraId="6EBB1B14" w14:textId="77777777" w:rsidR="00056E2E" w:rsidRDefault="00056E2E" w:rsidP="00056E2E">
      <w:pPr>
        <w:pStyle w:val="31"/>
      </w:pPr>
      <w:bookmarkStart w:id="36" w:name="_Toc532806112"/>
      <w:bookmarkStart w:id="37" w:name="_Toc12970485"/>
      <w:r>
        <w:rPr>
          <w:rFonts w:hint="eastAsia"/>
        </w:rPr>
        <w:t>班级管理</w:t>
      </w:r>
      <w:bookmarkEnd w:id="36"/>
      <w:bookmarkEnd w:id="37"/>
    </w:p>
    <w:p w14:paraId="1B0AD1EB" w14:textId="77777777" w:rsidR="00056E2E" w:rsidRDefault="00056E2E" w:rsidP="00056E2E">
      <w:pPr>
        <w:pStyle w:val="41"/>
      </w:pPr>
      <w:bookmarkStart w:id="38" w:name="_Toc532806113"/>
      <w:bookmarkStart w:id="39" w:name="_GoBack"/>
      <w:bookmarkEnd w:id="39"/>
      <w:r>
        <w:rPr>
          <w:rFonts w:hint="eastAsia"/>
        </w:rPr>
        <w:t>班级学生管理</w:t>
      </w:r>
      <w:bookmarkEnd w:id="38"/>
    </w:p>
    <w:p w14:paraId="0923DD65" w14:textId="77777777" w:rsidR="00056E2E" w:rsidRPr="00CC2E51" w:rsidRDefault="00056E2E" w:rsidP="00CC2E51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添加班级以及实现对班级成员的管理，可以修改班级学生信息</w:t>
      </w:r>
      <w:r w:rsidR="006742A4" w:rsidRPr="00CC2E51">
        <w:rPr>
          <w:rFonts w:hint="eastAsia"/>
          <w:sz w:val="24"/>
          <w:szCs w:val="24"/>
        </w:rPr>
        <w:t>。</w:t>
      </w:r>
    </w:p>
    <w:p w14:paraId="3FF127EF" w14:textId="1C794B15" w:rsidR="00056E2E" w:rsidRPr="004B3040" w:rsidRDefault="00C31A62" w:rsidP="00056E2E">
      <w:pPr>
        <w:ind w:left="240"/>
      </w:pPr>
      <w:r>
        <w:rPr>
          <w:noProof/>
        </w:rPr>
        <w:lastRenderedPageBreak/>
        <w:drawing>
          <wp:inline distT="0" distB="0" distL="0" distR="0" wp14:anchorId="7DF83168" wp14:editId="7BDB05C5">
            <wp:extent cx="5277485" cy="2121535"/>
            <wp:effectExtent l="0" t="0" r="5715" b="12065"/>
            <wp:docPr id="104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9986A" w14:textId="2CBBA8E3" w:rsidR="00056E2E" w:rsidRPr="00AC651D" w:rsidRDefault="00056E2E" w:rsidP="00B16185"/>
    <w:p w14:paraId="62C906DA" w14:textId="24F8EBD3" w:rsidR="00855E50" w:rsidRDefault="00B374CF" w:rsidP="00855E50">
      <w:pPr>
        <w:pStyle w:val="21"/>
      </w:pPr>
      <w:bookmarkStart w:id="40" w:name="_Toc12970490"/>
      <w:r>
        <w:rPr>
          <w:rFonts w:hint="eastAsia"/>
        </w:rPr>
        <w:t>教学过程管理</w:t>
      </w:r>
      <w:bookmarkEnd w:id="40"/>
    </w:p>
    <w:p w14:paraId="492D496D" w14:textId="77777777" w:rsidR="00DE35FE" w:rsidRDefault="00DE35FE" w:rsidP="003463DD">
      <w:pPr>
        <w:pStyle w:val="31"/>
      </w:pPr>
      <w:bookmarkStart w:id="41" w:name="_Toc532806157"/>
      <w:bookmarkStart w:id="42" w:name="_Toc12970497"/>
      <w:r>
        <w:rPr>
          <w:rFonts w:hint="eastAsia"/>
        </w:rPr>
        <w:t>网络授课统计督学</w:t>
      </w:r>
      <w:bookmarkEnd w:id="41"/>
      <w:bookmarkEnd w:id="42"/>
    </w:p>
    <w:p w14:paraId="6CF4BD0A" w14:textId="77777777" w:rsidR="00DE35FE" w:rsidRDefault="00DE35FE" w:rsidP="003463DD">
      <w:pPr>
        <w:pStyle w:val="41"/>
      </w:pPr>
      <w:bookmarkStart w:id="43" w:name="_Toc532806159"/>
      <w:r>
        <w:rPr>
          <w:rFonts w:hint="eastAsia"/>
        </w:rPr>
        <w:t>学习进度统计</w:t>
      </w:r>
      <w:bookmarkEnd w:id="43"/>
    </w:p>
    <w:p w14:paraId="04050EEA" w14:textId="77777777" w:rsidR="00DE35FE" w:rsidRPr="00CC2E51" w:rsidRDefault="00DE35FE" w:rsidP="00CC2E51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点击查看学习进度详情</w:t>
      </w:r>
      <w:r w:rsidR="009D3014" w:rsidRPr="00CC2E51">
        <w:rPr>
          <w:rFonts w:hint="eastAsia"/>
          <w:sz w:val="24"/>
          <w:szCs w:val="24"/>
        </w:rPr>
        <w:t>。</w:t>
      </w:r>
    </w:p>
    <w:p w14:paraId="5119D83C" w14:textId="4D29C943" w:rsidR="00DE35FE" w:rsidRPr="00302289" w:rsidRDefault="00C31A62" w:rsidP="00DE35FE">
      <w:pPr>
        <w:ind w:left="240"/>
      </w:pPr>
      <w:r>
        <w:rPr>
          <w:noProof/>
        </w:rPr>
        <w:drawing>
          <wp:inline distT="0" distB="0" distL="0" distR="0" wp14:anchorId="6D023603" wp14:editId="37B8F207">
            <wp:extent cx="5265420" cy="2073910"/>
            <wp:effectExtent l="0" t="0" r="0" b="8890"/>
            <wp:docPr id="149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95C99" w14:textId="77777777" w:rsidR="00DE35FE" w:rsidRDefault="00DE35FE" w:rsidP="003463DD">
      <w:pPr>
        <w:pStyle w:val="41"/>
      </w:pPr>
      <w:bookmarkStart w:id="44" w:name="_Toc532806160"/>
      <w:r>
        <w:rPr>
          <w:rFonts w:hint="eastAsia"/>
        </w:rPr>
        <w:t>网络课程督学</w:t>
      </w:r>
      <w:bookmarkEnd w:id="44"/>
    </w:p>
    <w:p w14:paraId="1BB23B84" w14:textId="77777777" w:rsidR="00DE35FE" w:rsidRPr="00CC2E51" w:rsidRDefault="00DE35FE" w:rsidP="00CC2E51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根据课程要求，点击督促，对学生进行督学</w:t>
      </w:r>
      <w:r w:rsidR="009D3014" w:rsidRPr="00CC2E51">
        <w:rPr>
          <w:rFonts w:hint="eastAsia"/>
          <w:sz w:val="24"/>
          <w:szCs w:val="24"/>
        </w:rPr>
        <w:t>。</w:t>
      </w:r>
    </w:p>
    <w:p w14:paraId="1FA1F9F1" w14:textId="372C4B77" w:rsidR="00DE35FE" w:rsidRPr="00302289" w:rsidRDefault="00C31A62" w:rsidP="00DE35FE">
      <w:pPr>
        <w:ind w:left="240"/>
      </w:pPr>
      <w:r>
        <w:rPr>
          <w:noProof/>
        </w:rPr>
        <w:drawing>
          <wp:inline distT="0" distB="0" distL="0" distR="0" wp14:anchorId="08DF151E" wp14:editId="45AA73E1">
            <wp:extent cx="5271135" cy="1529715"/>
            <wp:effectExtent l="0" t="0" r="12065" b="0"/>
            <wp:docPr id="15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E54DD" w14:textId="77777777" w:rsidR="00DE35FE" w:rsidRDefault="00DE35FE" w:rsidP="003463DD">
      <w:pPr>
        <w:pStyle w:val="31"/>
      </w:pPr>
      <w:bookmarkStart w:id="45" w:name="_Toc532806161"/>
      <w:bookmarkStart w:id="46" w:name="_Toc12970498"/>
      <w:r>
        <w:rPr>
          <w:rFonts w:hint="eastAsia"/>
        </w:rPr>
        <w:lastRenderedPageBreak/>
        <w:t>教学统计</w:t>
      </w:r>
      <w:bookmarkEnd w:id="45"/>
      <w:bookmarkEnd w:id="46"/>
    </w:p>
    <w:p w14:paraId="6F0A729B" w14:textId="77777777" w:rsidR="00DE35FE" w:rsidRDefault="00DE35FE" w:rsidP="003463DD">
      <w:pPr>
        <w:pStyle w:val="41"/>
      </w:pPr>
      <w:bookmarkStart w:id="47" w:name="_Toc532806162"/>
      <w:r>
        <w:rPr>
          <w:rFonts w:hint="eastAsia"/>
        </w:rPr>
        <w:t>选课查询</w:t>
      </w:r>
      <w:bookmarkEnd w:id="47"/>
    </w:p>
    <w:p w14:paraId="7EDB99B8" w14:textId="026D179A" w:rsidR="00DE35FE" w:rsidRPr="006E49B2" w:rsidRDefault="00C31A62" w:rsidP="00DE35FE">
      <w:pPr>
        <w:ind w:left="240"/>
      </w:pPr>
      <w:r>
        <w:rPr>
          <w:noProof/>
        </w:rPr>
        <w:drawing>
          <wp:inline distT="0" distB="0" distL="0" distR="0" wp14:anchorId="7139D578" wp14:editId="20D765E7">
            <wp:extent cx="5271135" cy="2450465"/>
            <wp:effectExtent l="0" t="0" r="12065" b="0"/>
            <wp:docPr id="151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519F6" w14:textId="77777777" w:rsidR="00DE35FE" w:rsidRDefault="00DE35FE" w:rsidP="003463DD">
      <w:pPr>
        <w:pStyle w:val="41"/>
      </w:pPr>
      <w:bookmarkStart w:id="48" w:name="_Toc532806163"/>
      <w:r>
        <w:rPr>
          <w:rFonts w:hint="eastAsia"/>
        </w:rPr>
        <w:t>选课统计</w:t>
      </w:r>
      <w:bookmarkEnd w:id="48"/>
    </w:p>
    <w:p w14:paraId="5DE1BE6B" w14:textId="66F49BF9" w:rsidR="00DE35FE" w:rsidRPr="006E49B2" w:rsidRDefault="00C31A62" w:rsidP="00DE35FE">
      <w:pPr>
        <w:ind w:left="240"/>
      </w:pPr>
      <w:r>
        <w:rPr>
          <w:noProof/>
        </w:rPr>
        <w:drawing>
          <wp:inline distT="0" distB="0" distL="0" distR="0" wp14:anchorId="52BF57ED" wp14:editId="5B765DAD">
            <wp:extent cx="5271135" cy="2515870"/>
            <wp:effectExtent l="0" t="0" r="12065" b="0"/>
            <wp:docPr id="152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2D75C" w14:textId="77777777" w:rsidR="00DE35FE" w:rsidRDefault="00DE35FE" w:rsidP="003463DD">
      <w:pPr>
        <w:pStyle w:val="41"/>
      </w:pPr>
      <w:bookmarkStart w:id="49" w:name="_Toc532806166"/>
      <w:r>
        <w:rPr>
          <w:rFonts w:hint="eastAsia"/>
        </w:rPr>
        <w:t>学生选课统计表</w:t>
      </w:r>
      <w:bookmarkEnd w:id="49"/>
    </w:p>
    <w:p w14:paraId="296CCCF3" w14:textId="35D2E033" w:rsidR="00DE35FE" w:rsidRPr="006E49B2" w:rsidRDefault="00C31A62" w:rsidP="00DE35FE">
      <w:pPr>
        <w:ind w:left="240"/>
      </w:pPr>
      <w:r>
        <w:rPr>
          <w:noProof/>
        </w:rPr>
        <w:drawing>
          <wp:inline distT="0" distB="0" distL="0" distR="0" wp14:anchorId="06B9E231" wp14:editId="3E67F947">
            <wp:extent cx="5271135" cy="1990090"/>
            <wp:effectExtent l="0" t="0" r="12065" b="0"/>
            <wp:docPr id="155" name="图片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D7CB8" w14:textId="63076F11" w:rsidR="00C552A0" w:rsidRPr="00F3507C" w:rsidRDefault="00C552A0" w:rsidP="00F3507C">
      <w:pPr>
        <w:ind w:firstLineChars="200" w:firstLine="480"/>
        <w:rPr>
          <w:sz w:val="24"/>
          <w:szCs w:val="24"/>
        </w:rPr>
      </w:pPr>
    </w:p>
    <w:p w14:paraId="5EE85179" w14:textId="77777777" w:rsidR="00750909" w:rsidRDefault="00B374CF" w:rsidP="00750909">
      <w:pPr>
        <w:pStyle w:val="21"/>
      </w:pPr>
      <w:bookmarkStart w:id="50" w:name="_Toc12970503"/>
      <w:r>
        <w:rPr>
          <w:rFonts w:hint="eastAsia"/>
        </w:rPr>
        <w:t>成绩管理</w:t>
      </w:r>
      <w:bookmarkEnd w:id="50"/>
    </w:p>
    <w:p w14:paraId="3C5C532E" w14:textId="77777777" w:rsidR="003429DD" w:rsidRDefault="003429DD" w:rsidP="002240C3">
      <w:pPr>
        <w:pStyle w:val="31"/>
      </w:pPr>
      <w:bookmarkStart w:id="51" w:name="_Toc532806200"/>
      <w:bookmarkStart w:id="52" w:name="_Toc12970511"/>
      <w:r>
        <w:rPr>
          <w:rFonts w:hint="eastAsia"/>
        </w:rPr>
        <w:t>成绩查询</w:t>
      </w:r>
      <w:bookmarkEnd w:id="51"/>
      <w:bookmarkEnd w:id="52"/>
    </w:p>
    <w:p w14:paraId="3CEFD78A" w14:textId="77777777" w:rsidR="003429DD" w:rsidRDefault="003429DD" w:rsidP="002240C3">
      <w:pPr>
        <w:pStyle w:val="41"/>
      </w:pPr>
      <w:bookmarkStart w:id="53" w:name="_Toc532806201"/>
      <w:r>
        <w:rPr>
          <w:rFonts w:hint="eastAsia"/>
        </w:rPr>
        <w:t>平时成绩查询</w:t>
      </w:r>
      <w:bookmarkEnd w:id="53"/>
    </w:p>
    <w:p w14:paraId="582C9C14" w14:textId="77777777" w:rsidR="003429DD" w:rsidRPr="00CC2E51" w:rsidRDefault="003429DD" w:rsidP="00CC2E51">
      <w:pPr>
        <w:ind w:firstLineChars="200" w:firstLine="480"/>
        <w:rPr>
          <w:sz w:val="24"/>
          <w:szCs w:val="24"/>
        </w:rPr>
      </w:pPr>
      <w:r w:rsidRPr="00CC2E51">
        <w:rPr>
          <w:sz w:val="24"/>
          <w:szCs w:val="24"/>
        </w:rPr>
        <w:t>平时成绩查询，是平时成绩同步后的成绩查询页面。</w:t>
      </w:r>
    </w:p>
    <w:p w14:paraId="426C8807" w14:textId="001C329C" w:rsidR="003429DD" w:rsidRPr="00D42B4A" w:rsidRDefault="00C31A62" w:rsidP="003429DD">
      <w:pPr>
        <w:ind w:left="240"/>
      </w:pPr>
      <w:r>
        <w:rPr>
          <w:noProof/>
        </w:rPr>
        <w:drawing>
          <wp:inline distT="0" distB="0" distL="0" distR="0" wp14:anchorId="51AFEAF4" wp14:editId="73F7AFB2">
            <wp:extent cx="5277485" cy="1948180"/>
            <wp:effectExtent l="0" t="0" r="5715" b="7620"/>
            <wp:docPr id="185" name="图片 107374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374198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B496F" w14:textId="77777777" w:rsidR="003429DD" w:rsidRDefault="003429DD" w:rsidP="002240C3">
      <w:pPr>
        <w:pStyle w:val="41"/>
      </w:pPr>
      <w:bookmarkStart w:id="54" w:name="_Toc532806202"/>
      <w:r>
        <w:rPr>
          <w:rFonts w:hint="eastAsia"/>
        </w:rPr>
        <w:t>考试成绩查询</w:t>
      </w:r>
      <w:bookmarkEnd w:id="54"/>
    </w:p>
    <w:p w14:paraId="3E2D1FCF" w14:textId="77777777" w:rsidR="003429DD" w:rsidRPr="00CC2E51" w:rsidRDefault="003429DD" w:rsidP="00CC2E51">
      <w:pPr>
        <w:ind w:firstLineChars="200" w:firstLine="480"/>
        <w:rPr>
          <w:sz w:val="24"/>
          <w:szCs w:val="24"/>
        </w:rPr>
      </w:pPr>
      <w:r w:rsidRPr="00CC2E51">
        <w:rPr>
          <w:sz w:val="24"/>
          <w:szCs w:val="24"/>
        </w:rPr>
        <w:t>考试成绩查询页面，是指考试成绩总览页面点击</w:t>
      </w:r>
      <w:r w:rsidRPr="00CC2E51">
        <w:rPr>
          <w:sz w:val="24"/>
          <w:szCs w:val="24"/>
        </w:rPr>
        <w:t>“</w:t>
      </w:r>
      <w:r w:rsidRPr="00CC2E51">
        <w:rPr>
          <w:sz w:val="24"/>
          <w:szCs w:val="24"/>
        </w:rPr>
        <w:t>发布</w:t>
      </w:r>
      <w:r w:rsidRPr="00CC2E51">
        <w:rPr>
          <w:sz w:val="24"/>
          <w:szCs w:val="24"/>
        </w:rPr>
        <w:t>”</w:t>
      </w:r>
      <w:r w:rsidRPr="00CC2E51">
        <w:rPr>
          <w:sz w:val="24"/>
          <w:szCs w:val="24"/>
        </w:rPr>
        <w:t>以后的成绩，学生和教师看到的成绩也来源与考试成绩查询页面。该页面是总站管理员看到的考试成绩。</w:t>
      </w:r>
    </w:p>
    <w:p w14:paraId="642A2509" w14:textId="3AFA9E45" w:rsidR="003429DD" w:rsidRPr="004931E9" w:rsidRDefault="00C31A62" w:rsidP="003429DD">
      <w:pPr>
        <w:ind w:left="240"/>
      </w:pPr>
      <w:r>
        <w:rPr>
          <w:noProof/>
        </w:rPr>
        <w:drawing>
          <wp:inline distT="0" distB="0" distL="0" distR="0" wp14:anchorId="64D56762" wp14:editId="24250341">
            <wp:extent cx="5271135" cy="2289175"/>
            <wp:effectExtent l="0" t="0" r="12065" b="0"/>
            <wp:docPr id="186" name="图片 107374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374198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BA622" w14:textId="77777777" w:rsidR="003429DD" w:rsidRDefault="003429DD" w:rsidP="002240C3">
      <w:pPr>
        <w:pStyle w:val="41"/>
      </w:pPr>
      <w:bookmarkStart w:id="55" w:name="_Toc532806203"/>
      <w:r>
        <w:rPr>
          <w:rFonts w:hint="eastAsia"/>
        </w:rPr>
        <w:t>总评成绩查询</w:t>
      </w:r>
      <w:bookmarkEnd w:id="55"/>
    </w:p>
    <w:p w14:paraId="6881345A" w14:textId="77777777" w:rsidR="003429DD" w:rsidRPr="00CC2E51" w:rsidRDefault="003429DD" w:rsidP="00CC2E51">
      <w:pPr>
        <w:ind w:firstLineChars="200" w:firstLine="480"/>
        <w:rPr>
          <w:sz w:val="24"/>
          <w:szCs w:val="24"/>
        </w:rPr>
      </w:pPr>
      <w:r w:rsidRPr="00CC2E51">
        <w:rPr>
          <w:rFonts w:hint="eastAsia"/>
          <w:sz w:val="24"/>
          <w:szCs w:val="24"/>
        </w:rPr>
        <w:t>查看学生最终成绩，并能单条</w:t>
      </w:r>
      <w:r w:rsidRPr="00CC2E51">
        <w:rPr>
          <w:rFonts w:hint="eastAsia"/>
          <w:sz w:val="24"/>
          <w:szCs w:val="24"/>
        </w:rPr>
        <w:t>/</w:t>
      </w:r>
      <w:r w:rsidRPr="00CC2E51">
        <w:rPr>
          <w:rFonts w:hint="eastAsia"/>
          <w:sz w:val="24"/>
          <w:szCs w:val="24"/>
        </w:rPr>
        <w:t>批量打印学生成绩单</w:t>
      </w:r>
      <w:r w:rsidR="002240C3" w:rsidRPr="00CC2E51">
        <w:rPr>
          <w:rFonts w:hint="eastAsia"/>
          <w:sz w:val="24"/>
          <w:szCs w:val="24"/>
        </w:rPr>
        <w:t>。</w:t>
      </w:r>
    </w:p>
    <w:p w14:paraId="3FC23DE8" w14:textId="33CA3C4D" w:rsidR="003429DD" w:rsidRPr="004931E9" w:rsidRDefault="00C31A62" w:rsidP="003429DD">
      <w:pPr>
        <w:ind w:left="240"/>
      </w:pPr>
      <w:r>
        <w:rPr>
          <w:noProof/>
        </w:rPr>
        <w:lastRenderedPageBreak/>
        <w:drawing>
          <wp:inline distT="0" distB="0" distL="0" distR="0" wp14:anchorId="69EC0526" wp14:editId="57DC26D2">
            <wp:extent cx="5271135" cy="2755265"/>
            <wp:effectExtent l="0" t="0" r="12065" b="0"/>
            <wp:docPr id="187" name="图片 107374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374198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DC5A0" w14:textId="39E91565" w:rsidR="00C552A0" w:rsidRDefault="00556DDB" w:rsidP="00556DDB">
      <w:pPr>
        <w:pStyle w:val="21"/>
      </w:pPr>
      <w:r>
        <w:rPr>
          <w:rFonts w:hint="eastAsia"/>
        </w:rPr>
        <w:t>通知管理</w:t>
      </w:r>
    </w:p>
    <w:p w14:paraId="3DE68B19" w14:textId="0A0086E3" w:rsidR="00556DDB" w:rsidRDefault="00556DDB" w:rsidP="00556DDB">
      <w:pPr>
        <w:pStyle w:val="31"/>
      </w:pPr>
      <w:r>
        <w:rPr>
          <w:rFonts w:hint="eastAsia"/>
        </w:rPr>
        <w:t>发布通知</w:t>
      </w:r>
    </w:p>
    <w:p w14:paraId="5143736D" w14:textId="332E9035" w:rsidR="00556DDB" w:rsidRDefault="00556DDB" w:rsidP="00556DDB">
      <w:pPr>
        <w:pStyle w:val="a5"/>
      </w:pPr>
      <w:r>
        <w:rPr>
          <w:rFonts w:hint="eastAsia"/>
        </w:rPr>
        <w:t>可以对管理员、教师、学员分类发送通知。</w:t>
      </w:r>
    </w:p>
    <w:p w14:paraId="64291FD8" w14:textId="68EF60E9" w:rsidR="00556DDB" w:rsidRDefault="00556DDB" w:rsidP="00556DDB">
      <w:pPr>
        <w:pStyle w:val="a5"/>
      </w:pPr>
      <w:r>
        <w:rPr>
          <w:noProof/>
        </w:rPr>
        <w:drawing>
          <wp:inline distT="0" distB="0" distL="0" distR="0" wp14:anchorId="28D91B10" wp14:editId="3B167E13">
            <wp:extent cx="5939790" cy="109029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5CBD2" w14:textId="34F2636B" w:rsidR="00556DDB" w:rsidRDefault="00556DDB" w:rsidP="00556DDB">
      <w:pPr>
        <w:pStyle w:val="a5"/>
      </w:pPr>
      <w:r>
        <w:rPr>
          <w:rFonts w:hint="eastAsia"/>
        </w:rPr>
        <w:t>给各类人员发送通知是可以选择发送范围。如给学生发送通知，可以精确到每个班级的每个人。</w:t>
      </w:r>
    </w:p>
    <w:p w14:paraId="51DCC3D5" w14:textId="791BE19C" w:rsidR="00556DDB" w:rsidRPr="00556DDB" w:rsidRDefault="00556DDB" w:rsidP="00556DDB">
      <w:pPr>
        <w:pStyle w:val="a5"/>
        <w:ind w:firstLineChars="0" w:firstLine="0"/>
      </w:pPr>
      <w:r>
        <w:rPr>
          <w:noProof/>
        </w:rPr>
        <w:drawing>
          <wp:inline distT="0" distB="0" distL="0" distR="0" wp14:anchorId="3DAB22E5" wp14:editId="0669C349">
            <wp:extent cx="5939790" cy="2547620"/>
            <wp:effectExtent l="0" t="0" r="3810" b="508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DAE1B" w14:textId="4E8262B5" w:rsidR="00556DDB" w:rsidRDefault="00556DDB" w:rsidP="00556DDB">
      <w:pPr>
        <w:pStyle w:val="31"/>
      </w:pPr>
      <w:r>
        <w:rPr>
          <w:rFonts w:hint="eastAsia"/>
        </w:rPr>
        <w:lastRenderedPageBreak/>
        <w:t>接收通知</w:t>
      </w:r>
    </w:p>
    <w:p w14:paraId="7B11AB91" w14:textId="4B3805F2" w:rsidR="00556DDB" w:rsidRDefault="00556DDB" w:rsidP="00556DDB">
      <w:pPr>
        <w:pStyle w:val="a5"/>
        <w:ind w:firstLineChars="0" w:firstLine="0"/>
      </w:pPr>
      <w:r>
        <w:rPr>
          <w:rFonts w:hint="eastAsia"/>
        </w:rPr>
        <w:t>可以查看接收到的所有通知信息，和移动</w:t>
      </w:r>
      <w:r>
        <w:rPr>
          <w:rFonts w:hint="eastAsia"/>
        </w:rPr>
        <w:t>APP</w:t>
      </w:r>
      <w:r>
        <w:rPr>
          <w:rFonts w:hint="eastAsia"/>
        </w:rPr>
        <w:t>端的通知自动同步。</w:t>
      </w:r>
    </w:p>
    <w:p w14:paraId="3F48E1CA" w14:textId="764BA2DE" w:rsidR="00556DDB" w:rsidRPr="00556DDB" w:rsidRDefault="00556DDB" w:rsidP="00556DDB">
      <w:pPr>
        <w:pStyle w:val="a5"/>
        <w:ind w:firstLineChars="0" w:firstLine="0"/>
      </w:pPr>
      <w:r>
        <w:rPr>
          <w:noProof/>
        </w:rPr>
        <w:drawing>
          <wp:inline distT="0" distB="0" distL="0" distR="0" wp14:anchorId="4EB41C4D" wp14:editId="6361E930">
            <wp:extent cx="5939790" cy="1671955"/>
            <wp:effectExtent l="0" t="0" r="3810" b="4445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6DDB" w:rsidRPr="00556DDB" w:rsidSect="0039782E">
      <w:headerReference w:type="default" r:id="rId38"/>
      <w:footerReference w:type="default" r:id="rId39"/>
      <w:pgSz w:w="11906" w:h="16838"/>
      <w:pgMar w:top="1418" w:right="1134" w:bottom="1134" w:left="1418" w:header="851" w:footer="992" w:gutter="0"/>
      <w:pgNumType w:start="1"/>
      <w:cols w:space="425"/>
      <w:docGrid w:type="linesAndChar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macro wne:macroName="NORMAL.NEWMACROS.复制题注"/>
    </wne:keymap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34">
      <wne:acd wne:acdName="acd3"/>
    </wne:keymap>
    <wne:keymap wne:kcmPrimary="0435">
      <wne:acd wne:acdName="acd4"/>
    </wne:keymap>
    <wne:keymap wne:kcmPrimary="0437">
      <wne:acd wne:acdName="acd13"/>
    </wne:keymap>
    <wne:keymap wne:kcmPrimary="0438">
      <wne:acd wne:acdName="acd14"/>
    </wne:keymap>
    <wne:keymap wne:kcmPrimary="0443">
      <wne:acd wne:acdName="acd5"/>
    </wne:keymap>
    <wne:keymap wne:kcmPrimary="0448">
      <wne:acd wne:acdName="acd7"/>
    </wne:keymap>
    <wne:keymap wne:kcmPrimary="0449">
      <wne:acd wne:acdName="acd9"/>
    </wne:keymap>
    <wne:keymap wne:kcmPrimary="0450">
      <wne:acd wne:acdName="acd10"/>
    </wne:keymap>
    <wne:keymap wne:kcmPrimary="0454">
      <wne:acd wne:acdName="acd6"/>
    </wne:keymap>
    <wne:keymap wne:kcmPrimary="0457">
      <wne:acd wne:acdName="acd8"/>
    </wne:keymap>
    <wne:keymap wne:kcmPrimary="0470">
      <wne:acd wne:acdName="acd11"/>
    </wne:keymap>
    <wne:keymap wne:kcmPrimary="0471">
      <wne:acd wne:acdName="acd12"/>
    </wne:keymap>
    <wne:keymap wne:kcmPrimary="0472">
      <wne:acd wne:acdName="acd17"/>
    </wne:keymap>
    <wne:keymap wne:kcmPrimary="0474">
      <wne:acd wne:acdName="acd15"/>
    </wne:keymap>
    <wne:keymap wne:kcmPrimary="0475">
      <wne:acd wne:acdName="acd16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QA" wne:acdName="acd3" wne:fciIndexBasedOn="0065"/>
    <wne:acd wne:argValue="AQAAAAUA" wne:acdName="acd4" wne:fciIndexBasedOn="0065"/>
    <wne:acd wne:argValue="AgBoiDxomJjobDdoD18=" wne:acdName="acd5" wne:fciIndexBasedOn="0065"/>
    <wne:acd wne:argValue="AgBoiDxoh2VXWzdoD18=" wne:acdName="acd6" wne:fciIndexBasedOn="0065"/>
    <wne:acd wne:argValue="AgBoiDRZh2VXWzdoD18=" wne:acdName="acd7" wne:fciIndexBasedOn="0065"/>
    <wne:acd wne:argValue="AgBja4dlN2gPXw==" wne:acdName="acd8" wne:fciIndexBasedOn="0065"/>
    <wne:acd wne:argValue="AgCcZVNPN2gPXw==" wne:acdName="acd9" wne:fciIndexBasedOn="0065"/>
    <wne:acd wne:argValue="AgD+VodlV1s=" wne:acdName="acd10" wne:fciIndexBasedOn="0065"/>
    <wne:acd wne:argValue="AgAWf/dTN2gPXzEA" wne:acdName="acd11" wne:fciIndexBasedOn="0065"/>
    <wne:acd wne:argValue="AgAWf/dTN2gPXzIA" wne:acdName="acd12" wne:fciIndexBasedOn="0065"/>
    <wne:acd wne:argValue="AQAAAAcA" wne:acdName="acd13" wne:fciIndexBasedOn="0065"/>
    <wne:acd wne:argValue="AQAAAAgA" wne:acdName="acd14" wne:fciIndexBasedOn="0065"/>
    <wne:acd wne:argValue="AgBoiDxoFn/3UzdoD18xAA==" wne:acdName="acd15" wne:fciIndexBasedOn="0065"/>
    <wne:acd wne:argValue="AgBoiDxoFn/3UzdoD18yAA==" wne:acdName="acd16" wne:fciIndexBasedOn="0065"/>
    <wne:acd wne:argValue="AgAWf/dTN2gPXzMA" wne:acdName="acd17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B359D0" w14:textId="77777777" w:rsidR="00984A09" w:rsidRDefault="00984A09" w:rsidP="008A2574">
      <w:r>
        <w:separator/>
      </w:r>
    </w:p>
    <w:p w14:paraId="2B8972E8" w14:textId="77777777" w:rsidR="00984A09" w:rsidRDefault="00984A09"/>
  </w:endnote>
  <w:endnote w:type="continuationSeparator" w:id="0">
    <w:p w14:paraId="3E3A94BC" w14:textId="77777777" w:rsidR="00984A09" w:rsidRDefault="00984A09" w:rsidP="008A2574">
      <w:r>
        <w:continuationSeparator/>
      </w:r>
    </w:p>
    <w:p w14:paraId="6868BDB2" w14:textId="77777777" w:rsidR="00984A09" w:rsidRDefault="00984A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C5CB0" w14:textId="6C7F028D" w:rsidR="00F74C68" w:rsidRDefault="00F74C68">
    <w:pPr>
      <w:pStyle w:val="af0"/>
    </w:pPr>
  </w:p>
  <w:p w14:paraId="70D5AC28" w14:textId="77777777" w:rsidR="00F74C68" w:rsidRDefault="00F74C68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13C2C" w14:textId="77777777" w:rsidR="00F74C68" w:rsidRDefault="00F74C68" w:rsidP="0039782E">
    <w:pPr>
      <w:pStyle w:val="af0"/>
      <w:tabs>
        <w:tab w:val="clear" w:pos="8306"/>
        <w:tab w:val="center" w:pos="4887"/>
        <w:tab w:val="left" w:pos="5040"/>
        <w:tab w:val="left" w:pos="5460"/>
        <w:tab w:val="left" w:pos="5880"/>
      </w:tabs>
      <w:ind w:left="840" w:hanging="420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Pr="006C2EB1">
      <w:rPr>
        <w:noProof/>
        <w:lang w:val="zh-CN"/>
      </w:rPr>
      <w:t>I</w:t>
    </w:r>
    <w:r>
      <w:rPr>
        <w:noProof/>
        <w:lang w:val="zh-CN"/>
      </w:rPr>
      <w:fldChar w:fldCharType="end"/>
    </w:r>
    <w:r>
      <w:tab/>
    </w:r>
    <w:r>
      <w:tab/>
    </w:r>
    <w:r>
      <w:tab/>
    </w:r>
    <w:r>
      <w:tab/>
    </w:r>
    <w:r>
      <w:tab/>
    </w:r>
  </w:p>
  <w:p w14:paraId="786E2193" w14:textId="77777777" w:rsidR="00F74C68" w:rsidRDefault="00F74C68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13FF1" w14:textId="77777777" w:rsidR="00F74C68" w:rsidRDefault="00F74C68" w:rsidP="0039782E">
    <w:pPr>
      <w:pStyle w:val="af0"/>
      <w:ind w:left="840" w:hanging="42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6C2EB1">
      <w:rPr>
        <w:noProof/>
        <w:lang w:val="zh-CN"/>
      </w:rPr>
      <w:t>46</w:t>
    </w:r>
    <w:r>
      <w:rPr>
        <w:noProof/>
        <w:lang w:val="zh-CN"/>
      </w:rPr>
      <w:fldChar w:fldCharType="end"/>
    </w:r>
  </w:p>
  <w:p w14:paraId="1FFEDC91" w14:textId="77777777" w:rsidR="00F74C68" w:rsidRDefault="00F74C68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7FA34E" w14:textId="77777777" w:rsidR="00984A09" w:rsidRDefault="00984A09" w:rsidP="008A2574">
      <w:r>
        <w:separator/>
      </w:r>
    </w:p>
    <w:p w14:paraId="47A8DC13" w14:textId="77777777" w:rsidR="00984A09" w:rsidRDefault="00984A09"/>
  </w:footnote>
  <w:footnote w:type="continuationSeparator" w:id="0">
    <w:p w14:paraId="5649B0B2" w14:textId="77777777" w:rsidR="00984A09" w:rsidRDefault="00984A09" w:rsidP="008A2574">
      <w:r>
        <w:continuationSeparator/>
      </w:r>
    </w:p>
    <w:p w14:paraId="640C760D" w14:textId="77777777" w:rsidR="00984A09" w:rsidRDefault="00984A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85C85" w14:textId="47BB036B" w:rsidR="00F74C68" w:rsidRPr="006C2EB1" w:rsidRDefault="00F74C68" w:rsidP="006C2EB1">
    <w:pPr>
      <w:pStyle w:val="ae"/>
      <w:pBdr>
        <w:bottom w:val="none" w:sz="0" w:space="0" w:color="auto"/>
      </w:pBdr>
      <w:ind w:firstLine="36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BFC05" w14:textId="6932ED6A" w:rsidR="00F74C68" w:rsidRPr="00B64D27" w:rsidRDefault="00F74C68" w:rsidP="00B64D27">
    <w:pPr>
      <w:pStyle w:val="ae"/>
    </w:pPr>
    <w:r>
      <w:rPr>
        <w:rFonts w:hint="eastAsia"/>
      </w:rPr>
      <w:t>世纪超星综合</w:t>
    </w:r>
    <w:r w:rsidRPr="003061E2">
      <w:rPr>
        <w:rFonts w:hint="eastAsia"/>
      </w:rPr>
      <w:t>管理平台</w:t>
    </w:r>
    <w:r>
      <w:rPr>
        <w:rFonts w:hint="eastAsia"/>
      </w:rPr>
      <w:t>用户使用手册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408C2E0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C9E4DC56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648CB1DC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FD66D720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14FC7CBE"/>
    <w:lvl w:ilvl="0">
      <w:start w:val="1"/>
      <w:numFmt w:val="bullet"/>
      <w:pStyle w:val="50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29785E4C"/>
    <w:lvl w:ilvl="0">
      <w:start w:val="1"/>
      <w:numFmt w:val="bullet"/>
      <w:pStyle w:val="40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374A6954"/>
    <w:lvl w:ilvl="0">
      <w:start w:val="1"/>
      <w:numFmt w:val="bullet"/>
      <w:pStyle w:val="30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EB083F56"/>
    <w:lvl w:ilvl="0">
      <w:start w:val="1"/>
      <w:numFmt w:val="bullet"/>
      <w:pStyle w:val="20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94E07A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8AD479EC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0311279"/>
    <w:multiLevelType w:val="multilevel"/>
    <w:tmpl w:val="6F8CE3A8"/>
    <w:styleLink w:val="a1"/>
    <w:lvl w:ilvl="0">
      <w:start w:val="1"/>
      <w:numFmt w:val="decimal"/>
      <w:isLgl/>
      <w:suff w:val="space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 w15:restartNumberingAfterBreak="0">
    <w:nsid w:val="022E4B1B"/>
    <w:multiLevelType w:val="multilevel"/>
    <w:tmpl w:val="04090023"/>
    <w:styleLink w:val="a2"/>
    <w:lvl w:ilvl="0">
      <w:start w:val="1"/>
      <w:numFmt w:val="upperRoman"/>
      <w:lvlText w:val="第 %1 条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节 %1.%2"/>
      <w:lvlJc w:val="left"/>
      <w:pPr>
        <w:tabs>
          <w:tab w:val="num" w:pos="72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0AED5B3B"/>
    <w:multiLevelType w:val="hybridMultilevel"/>
    <w:tmpl w:val="90323F76"/>
    <w:lvl w:ilvl="0" w:tplc="F9DE617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0B166F2D"/>
    <w:multiLevelType w:val="multilevel"/>
    <w:tmpl w:val="37B0EC10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hint="eastAsia"/>
        <w:b/>
        <w:i w:val="0"/>
      </w:rPr>
    </w:lvl>
    <w:lvl w:ilvl="1">
      <w:start w:val="1"/>
      <w:numFmt w:val="decimal"/>
      <w:pStyle w:val="21"/>
      <w:suff w:val="space"/>
      <w:lvlText w:val="%1.%2"/>
      <w:lvlJc w:val="left"/>
      <w:pPr>
        <w:ind w:left="425" w:hanging="425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pStyle w:val="31"/>
      <w:suff w:val="space"/>
      <w:lvlText w:val="%1.%2.%3"/>
      <w:lvlJc w:val="left"/>
      <w:pPr>
        <w:ind w:left="425" w:hanging="425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425" w:hanging="425"/>
      </w:pPr>
      <w:rPr>
        <w:rFonts w:ascii="Times New Roman" w:hAnsi="Times New Roman" w:hint="default"/>
        <w:b/>
        <w:i w:val="0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425" w:hanging="425"/>
      </w:pPr>
      <w:rPr>
        <w:rFonts w:ascii="Times New Roman" w:hAnsi="Times New Roman"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-3990"/>
        </w:tabs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-3990"/>
        </w:tabs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-3990"/>
        </w:tabs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-3990"/>
        </w:tabs>
        <w:ind w:left="425" w:hanging="425"/>
      </w:pPr>
      <w:rPr>
        <w:rFonts w:hint="eastAsia"/>
      </w:rPr>
    </w:lvl>
  </w:abstractNum>
  <w:abstractNum w:abstractNumId="14" w15:restartNumberingAfterBreak="0">
    <w:nsid w:val="0D7D2181"/>
    <w:multiLevelType w:val="multilevel"/>
    <w:tmpl w:val="0D7D2181"/>
    <w:lvl w:ilvl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00" w:hanging="420"/>
      </w:pPr>
    </w:lvl>
    <w:lvl w:ilvl="2" w:tentative="1">
      <w:start w:val="1"/>
      <w:numFmt w:val="lowerRoman"/>
      <w:lvlText w:val="%3."/>
      <w:lvlJc w:val="right"/>
      <w:pPr>
        <w:ind w:left="1620" w:hanging="420"/>
      </w:pPr>
    </w:lvl>
    <w:lvl w:ilvl="3" w:tentative="1">
      <w:start w:val="1"/>
      <w:numFmt w:val="decimal"/>
      <w:lvlText w:val="%4."/>
      <w:lvlJc w:val="left"/>
      <w:pPr>
        <w:ind w:left="2040" w:hanging="420"/>
      </w:pPr>
    </w:lvl>
    <w:lvl w:ilvl="4" w:tentative="1">
      <w:start w:val="1"/>
      <w:numFmt w:val="lowerLetter"/>
      <w:lvlText w:val="%5)"/>
      <w:lvlJc w:val="left"/>
      <w:pPr>
        <w:ind w:left="2460" w:hanging="420"/>
      </w:pPr>
    </w:lvl>
    <w:lvl w:ilvl="5" w:tentative="1">
      <w:start w:val="1"/>
      <w:numFmt w:val="lowerRoman"/>
      <w:lvlText w:val="%6."/>
      <w:lvlJc w:val="right"/>
      <w:pPr>
        <w:ind w:left="2880" w:hanging="420"/>
      </w:pPr>
    </w:lvl>
    <w:lvl w:ilvl="6" w:tentative="1">
      <w:start w:val="1"/>
      <w:numFmt w:val="decimal"/>
      <w:lvlText w:val="%7."/>
      <w:lvlJc w:val="left"/>
      <w:pPr>
        <w:ind w:left="3300" w:hanging="420"/>
      </w:pPr>
    </w:lvl>
    <w:lvl w:ilvl="7" w:tentative="1">
      <w:start w:val="1"/>
      <w:numFmt w:val="lowerLetter"/>
      <w:lvlText w:val="%8)"/>
      <w:lvlJc w:val="left"/>
      <w:pPr>
        <w:ind w:left="3720" w:hanging="420"/>
      </w:pPr>
    </w:lvl>
    <w:lvl w:ilvl="8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 w15:restartNumberingAfterBreak="0">
    <w:nsid w:val="0E8256A2"/>
    <w:multiLevelType w:val="hybridMultilevel"/>
    <w:tmpl w:val="7B9A49A2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12143F9E"/>
    <w:multiLevelType w:val="hybridMultilevel"/>
    <w:tmpl w:val="AF3C01EC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7" w15:restartNumberingAfterBreak="0">
    <w:nsid w:val="15602D30"/>
    <w:multiLevelType w:val="multilevel"/>
    <w:tmpl w:val="3E409E1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127" w:hanging="567"/>
      </w:pPr>
      <w:rPr>
        <w:rFonts w:ascii="宋体" w:eastAsia="宋体" w:hAnsi="宋体"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8" w15:restartNumberingAfterBreak="0">
    <w:nsid w:val="19AA4711"/>
    <w:multiLevelType w:val="hybridMultilevel"/>
    <w:tmpl w:val="D320EDD0"/>
    <w:lvl w:ilvl="0" w:tplc="42180828">
      <w:start w:val="1"/>
      <w:numFmt w:val="decimal"/>
      <w:pStyle w:val="10"/>
      <w:lvlText w:val="%1."/>
      <w:lvlJc w:val="left"/>
      <w:pPr>
        <w:tabs>
          <w:tab w:val="num" w:pos="902"/>
        </w:tabs>
        <w:ind w:left="0" w:firstLine="48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9" w15:restartNumberingAfterBreak="0">
    <w:nsid w:val="1E2D5EA3"/>
    <w:multiLevelType w:val="multilevel"/>
    <w:tmpl w:val="1E2D5EA3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241C6C71"/>
    <w:multiLevelType w:val="multilevel"/>
    <w:tmpl w:val="89E6DD4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宋体" w:eastAsia="宋体" w:hAnsi="宋体"/>
        <w:sz w:val="32"/>
        <w:szCs w:val="32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1" w15:restartNumberingAfterBreak="0">
    <w:nsid w:val="25D338E2"/>
    <w:multiLevelType w:val="multilevel"/>
    <w:tmpl w:val="66C2A944"/>
    <w:styleLink w:val="3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2" w15:restartNumberingAfterBreak="0">
    <w:nsid w:val="29572AEB"/>
    <w:multiLevelType w:val="hybridMultilevel"/>
    <w:tmpl w:val="2A58DE5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2BD41A91"/>
    <w:multiLevelType w:val="hybridMultilevel"/>
    <w:tmpl w:val="CED8D58E"/>
    <w:lvl w:ilvl="0" w:tplc="7D940648">
      <w:start w:val="1"/>
      <w:numFmt w:val="decimal"/>
      <w:pStyle w:val="22"/>
      <w:lvlText w:val="(%1)"/>
      <w:lvlJc w:val="left"/>
      <w:pPr>
        <w:tabs>
          <w:tab w:val="num" w:pos="0"/>
        </w:tabs>
        <w:ind w:left="0" w:firstLine="48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33A45761"/>
    <w:multiLevelType w:val="hybridMultilevel"/>
    <w:tmpl w:val="DE0C113A"/>
    <w:lvl w:ilvl="0" w:tplc="0409001B">
      <w:start w:val="1"/>
      <w:numFmt w:val="lowerRoman"/>
      <w:lvlText w:val="%1."/>
      <w:lvlJc w:val="right"/>
      <w:pPr>
        <w:ind w:left="1680" w:hanging="420"/>
      </w:p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25" w15:restartNumberingAfterBreak="0">
    <w:nsid w:val="38625360"/>
    <w:multiLevelType w:val="hybridMultilevel"/>
    <w:tmpl w:val="066CE170"/>
    <w:lvl w:ilvl="0" w:tplc="40B0EA98">
      <w:start w:val="1"/>
      <w:numFmt w:val="decimal"/>
      <w:pStyle w:val="23"/>
      <w:lvlText w:val="(%1)"/>
      <w:lvlJc w:val="left"/>
      <w:pPr>
        <w:tabs>
          <w:tab w:val="num" w:pos="902"/>
        </w:tabs>
        <w:ind w:left="902" w:hanging="70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394D7214"/>
    <w:multiLevelType w:val="multilevel"/>
    <w:tmpl w:val="B6101B88"/>
    <w:styleLink w:val="42"/>
    <w:lvl w:ilvl="0">
      <w:start w:val="1"/>
      <w:numFmt w:val="decimal"/>
      <w:lvlText w:val="第%1章"/>
      <w:lvlJc w:val="left"/>
      <w:pPr>
        <w:ind w:left="1485" w:hanging="106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27" w15:restartNumberingAfterBreak="0">
    <w:nsid w:val="3B5E375E"/>
    <w:multiLevelType w:val="hybridMultilevel"/>
    <w:tmpl w:val="B0FC2C26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8" w15:restartNumberingAfterBreak="0">
    <w:nsid w:val="3CF82577"/>
    <w:multiLevelType w:val="multilevel"/>
    <w:tmpl w:val="0409001D"/>
    <w:styleLink w:val="111111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9" w15:restartNumberingAfterBreak="0">
    <w:nsid w:val="3D482F5E"/>
    <w:multiLevelType w:val="hybridMultilevel"/>
    <w:tmpl w:val="B75A9D98"/>
    <w:styleLink w:val="a3"/>
    <w:lvl w:ilvl="0" w:tplc="48C2AA22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CD0C438">
      <w:start w:val="1"/>
      <w:numFmt w:val="decimal"/>
      <w:lvlText w:val="%2."/>
      <w:lvlJc w:val="left"/>
      <w:pPr>
        <w:ind w:left="78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3BCD15E">
      <w:start w:val="1"/>
      <w:numFmt w:val="decimal"/>
      <w:lvlText w:val="%3."/>
      <w:lvlJc w:val="left"/>
      <w:pPr>
        <w:ind w:left="114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2940FC2">
      <w:start w:val="1"/>
      <w:numFmt w:val="decimal"/>
      <w:lvlText w:val="%4."/>
      <w:lvlJc w:val="left"/>
      <w:pPr>
        <w:ind w:left="150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74DD00">
      <w:start w:val="1"/>
      <w:numFmt w:val="decimal"/>
      <w:lvlText w:val="%5."/>
      <w:lvlJc w:val="left"/>
      <w:pPr>
        <w:ind w:left="186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1FEB4E4">
      <w:start w:val="1"/>
      <w:numFmt w:val="decimal"/>
      <w:lvlText w:val="%6."/>
      <w:lvlJc w:val="left"/>
      <w:pPr>
        <w:ind w:left="222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FD6833A">
      <w:start w:val="1"/>
      <w:numFmt w:val="decimal"/>
      <w:lvlText w:val="%7."/>
      <w:lvlJc w:val="left"/>
      <w:pPr>
        <w:ind w:left="258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FB4E666">
      <w:start w:val="1"/>
      <w:numFmt w:val="decimal"/>
      <w:lvlText w:val="%8."/>
      <w:lvlJc w:val="left"/>
      <w:pPr>
        <w:ind w:left="294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948C6CE">
      <w:start w:val="1"/>
      <w:numFmt w:val="decimal"/>
      <w:lvlText w:val="%9."/>
      <w:lvlJc w:val="left"/>
      <w:pPr>
        <w:ind w:left="330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EAB5944"/>
    <w:multiLevelType w:val="hybridMultilevel"/>
    <w:tmpl w:val="AA5072EC"/>
    <w:lvl w:ilvl="0" w:tplc="917CAF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46CF2C3F"/>
    <w:multiLevelType w:val="multilevel"/>
    <w:tmpl w:val="7A9C1E1C"/>
    <w:styleLink w:val="52"/>
    <w:lvl w:ilvl="0">
      <w:start w:val="1"/>
      <w:numFmt w:val="decimal"/>
      <w:lvlText w:val="第%1章 "/>
      <w:lvlJc w:val="left"/>
      <w:pPr>
        <w:ind w:left="1485" w:hanging="106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32" w15:restartNumberingAfterBreak="0">
    <w:nsid w:val="577A6433"/>
    <w:multiLevelType w:val="singleLevel"/>
    <w:tmpl w:val="577A6433"/>
    <w:lvl w:ilvl="0">
      <w:start w:val="1"/>
      <w:numFmt w:val="lowerLetter"/>
      <w:pStyle w:val="43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3" w15:restartNumberingAfterBreak="0">
    <w:nsid w:val="5A715F17"/>
    <w:multiLevelType w:val="hybridMultilevel"/>
    <w:tmpl w:val="29CCE5E4"/>
    <w:lvl w:ilvl="0" w:tplc="ABDCB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5E407EB8"/>
    <w:multiLevelType w:val="hybridMultilevel"/>
    <w:tmpl w:val="56985E5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609A3336"/>
    <w:multiLevelType w:val="hybridMultilevel"/>
    <w:tmpl w:val="2E7EE0DA"/>
    <w:lvl w:ilvl="0" w:tplc="15B2AF86">
      <w:start w:val="1"/>
      <w:numFmt w:val="decimal"/>
      <w:pStyle w:val="1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宋体" w:hAnsi="Times New Roman" w:hint="default"/>
        <w:b w:val="0"/>
        <w:i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6" w15:restartNumberingAfterBreak="0">
    <w:nsid w:val="67DF2369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37" w15:restartNumberingAfterBreak="0">
    <w:nsid w:val="6EE514B5"/>
    <w:multiLevelType w:val="hybridMultilevel"/>
    <w:tmpl w:val="4CF484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705F2CAA"/>
    <w:multiLevelType w:val="multilevel"/>
    <w:tmpl w:val="72B89798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425" w:hanging="425"/>
      </w:pPr>
      <w:rPr>
        <w:rFonts w:hint="eastAsia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eastAsia"/>
      </w:rPr>
    </w:lvl>
  </w:abstractNum>
  <w:abstractNum w:abstractNumId="39" w15:restartNumberingAfterBreak="0">
    <w:nsid w:val="718129CF"/>
    <w:multiLevelType w:val="hybridMultilevel"/>
    <w:tmpl w:val="5C92C864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0" w15:restartNumberingAfterBreak="0">
    <w:nsid w:val="7A026210"/>
    <w:multiLevelType w:val="hybridMultilevel"/>
    <w:tmpl w:val="B54EEFEC"/>
    <w:lvl w:ilvl="0" w:tplc="BD76C7DA">
      <w:start w:val="1"/>
      <w:numFmt w:val="decimal"/>
      <w:pStyle w:val="33"/>
      <w:lvlText w:val="%1)"/>
      <w:lvlJc w:val="left"/>
      <w:pPr>
        <w:tabs>
          <w:tab w:val="num" w:pos="620"/>
        </w:tabs>
        <w:ind w:left="6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040"/>
        </w:tabs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0"/>
        </w:tabs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0"/>
        </w:tabs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00"/>
        </w:tabs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20"/>
        </w:tabs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0"/>
        </w:tabs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60"/>
        </w:tabs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80"/>
        </w:tabs>
        <w:ind w:left="3980" w:hanging="420"/>
      </w:pPr>
    </w:lvl>
  </w:abstractNum>
  <w:num w:numId="1">
    <w:abstractNumId w:val="10"/>
  </w:num>
  <w:num w:numId="2">
    <w:abstractNumId w:val="21"/>
  </w:num>
  <w:num w:numId="3">
    <w:abstractNumId w:val="26"/>
  </w:num>
  <w:num w:numId="4">
    <w:abstractNumId w:val="31"/>
  </w:num>
  <w:num w:numId="5">
    <w:abstractNumId w:val="38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6"/>
  </w:num>
  <w:num w:numId="17">
    <w:abstractNumId w:val="28"/>
  </w:num>
  <w:num w:numId="18">
    <w:abstractNumId w:val="11"/>
  </w:num>
  <w:num w:numId="19">
    <w:abstractNumId w:val="40"/>
  </w:num>
  <w:num w:numId="20">
    <w:abstractNumId w:val="25"/>
  </w:num>
  <w:num w:numId="21">
    <w:abstractNumId w:val="13"/>
  </w:num>
  <w:num w:numId="22">
    <w:abstractNumId w:val="35"/>
  </w:num>
  <w:num w:numId="23">
    <w:abstractNumId w:val="23"/>
  </w:num>
  <w:num w:numId="24">
    <w:abstractNumId w:val="18"/>
  </w:num>
  <w:num w:numId="25">
    <w:abstractNumId w:val="32"/>
  </w:num>
  <w:num w:numId="26">
    <w:abstractNumId w:val="20"/>
  </w:num>
  <w:num w:numId="27">
    <w:abstractNumId w:val="17"/>
  </w:num>
  <w:num w:numId="28">
    <w:abstractNumId w:val="22"/>
  </w:num>
  <w:num w:numId="29">
    <w:abstractNumId w:val="34"/>
  </w:num>
  <w:num w:numId="30">
    <w:abstractNumId w:val="30"/>
  </w:num>
  <w:num w:numId="31">
    <w:abstractNumId w:val="33"/>
  </w:num>
  <w:num w:numId="32">
    <w:abstractNumId w:val="24"/>
  </w:num>
  <w:num w:numId="33">
    <w:abstractNumId w:val="39"/>
  </w:num>
  <w:num w:numId="34">
    <w:abstractNumId w:val="16"/>
  </w:num>
  <w:num w:numId="35">
    <w:abstractNumId w:val="14"/>
  </w:num>
  <w:num w:numId="36">
    <w:abstractNumId w:val="19"/>
  </w:num>
  <w:num w:numId="37">
    <w:abstractNumId w:val="12"/>
  </w:num>
  <w:num w:numId="38">
    <w:abstractNumId w:val="27"/>
  </w:num>
  <w:num w:numId="39">
    <w:abstractNumId w:val="29"/>
  </w:num>
  <w:num w:numId="40">
    <w:abstractNumId w:val="37"/>
  </w:num>
  <w:num w:numId="41">
    <w:abstractNumId w:val="15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attachedTemplate r:id="rId1"/>
  <w:stylePaneFormatFilter w:val="0601" w:allStyles="1" w:customStyles="0" w:latentStyles="0" w:stylesInUse="0" w:headingStyles="0" w:numberingStyles="0" w:tableStyles="0" w:directFormattingOnRuns="0" w:directFormattingOnParagraphs="1" w:directFormattingOnNumbering="1" w:directFormattingOnTables="0" w:clearFormatting="0" w:top3HeadingStyles="0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26C"/>
    <w:rsid w:val="00002027"/>
    <w:rsid w:val="00002D03"/>
    <w:rsid w:val="00002ED9"/>
    <w:rsid w:val="000066E9"/>
    <w:rsid w:val="000104DF"/>
    <w:rsid w:val="000127BE"/>
    <w:rsid w:val="0001468E"/>
    <w:rsid w:val="000204E9"/>
    <w:rsid w:val="00020A44"/>
    <w:rsid w:val="0002116B"/>
    <w:rsid w:val="00024DD3"/>
    <w:rsid w:val="00025179"/>
    <w:rsid w:val="000275E6"/>
    <w:rsid w:val="00030A51"/>
    <w:rsid w:val="0003593C"/>
    <w:rsid w:val="00036CF1"/>
    <w:rsid w:val="0004098E"/>
    <w:rsid w:val="00042215"/>
    <w:rsid w:val="000438ED"/>
    <w:rsid w:val="00047099"/>
    <w:rsid w:val="0005099C"/>
    <w:rsid w:val="00051D6D"/>
    <w:rsid w:val="00056E2E"/>
    <w:rsid w:val="00060F1F"/>
    <w:rsid w:val="000629AA"/>
    <w:rsid w:val="000648D9"/>
    <w:rsid w:val="000716B4"/>
    <w:rsid w:val="00072BE9"/>
    <w:rsid w:val="00076E69"/>
    <w:rsid w:val="0007740F"/>
    <w:rsid w:val="000815DC"/>
    <w:rsid w:val="000838AE"/>
    <w:rsid w:val="00083EF2"/>
    <w:rsid w:val="0008597F"/>
    <w:rsid w:val="00085A8F"/>
    <w:rsid w:val="00092A80"/>
    <w:rsid w:val="000A0158"/>
    <w:rsid w:val="000A0CD3"/>
    <w:rsid w:val="000A348E"/>
    <w:rsid w:val="000A3C91"/>
    <w:rsid w:val="000A7748"/>
    <w:rsid w:val="000B1906"/>
    <w:rsid w:val="000B32EE"/>
    <w:rsid w:val="000C02D6"/>
    <w:rsid w:val="000C2348"/>
    <w:rsid w:val="000C2A07"/>
    <w:rsid w:val="000C417E"/>
    <w:rsid w:val="000C69E5"/>
    <w:rsid w:val="000C7929"/>
    <w:rsid w:val="000C7AC6"/>
    <w:rsid w:val="000D1336"/>
    <w:rsid w:val="000D2D92"/>
    <w:rsid w:val="000D3C03"/>
    <w:rsid w:val="000D54A5"/>
    <w:rsid w:val="000D5541"/>
    <w:rsid w:val="000E3491"/>
    <w:rsid w:val="000F2559"/>
    <w:rsid w:val="000F5E37"/>
    <w:rsid w:val="000F7C58"/>
    <w:rsid w:val="001009AA"/>
    <w:rsid w:val="0010341C"/>
    <w:rsid w:val="0010350E"/>
    <w:rsid w:val="00111948"/>
    <w:rsid w:val="0011506A"/>
    <w:rsid w:val="00117F2F"/>
    <w:rsid w:val="0012450E"/>
    <w:rsid w:val="00127A87"/>
    <w:rsid w:val="00130CC0"/>
    <w:rsid w:val="00132A07"/>
    <w:rsid w:val="001330D0"/>
    <w:rsid w:val="00137D27"/>
    <w:rsid w:val="00140AF3"/>
    <w:rsid w:val="00147C1A"/>
    <w:rsid w:val="00150A7E"/>
    <w:rsid w:val="00151C3D"/>
    <w:rsid w:val="001574D4"/>
    <w:rsid w:val="0015767D"/>
    <w:rsid w:val="00170643"/>
    <w:rsid w:val="00170BFD"/>
    <w:rsid w:val="0017347A"/>
    <w:rsid w:val="00175B1D"/>
    <w:rsid w:val="00177784"/>
    <w:rsid w:val="00177A45"/>
    <w:rsid w:val="001818CF"/>
    <w:rsid w:val="00181B10"/>
    <w:rsid w:val="00184DD8"/>
    <w:rsid w:val="00190C42"/>
    <w:rsid w:val="0019144C"/>
    <w:rsid w:val="00192AFF"/>
    <w:rsid w:val="00195914"/>
    <w:rsid w:val="00195D3B"/>
    <w:rsid w:val="001978C2"/>
    <w:rsid w:val="001A5D4B"/>
    <w:rsid w:val="001A68D4"/>
    <w:rsid w:val="001B0E4D"/>
    <w:rsid w:val="001B10C8"/>
    <w:rsid w:val="001B31A7"/>
    <w:rsid w:val="001B6C00"/>
    <w:rsid w:val="001C6954"/>
    <w:rsid w:val="001D0D8A"/>
    <w:rsid w:val="001D70BE"/>
    <w:rsid w:val="001E13E7"/>
    <w:rsid w:val="001E350E"/>
    <w:rsid w:val="001F0C3E"/>
    <w:rsid w:val="001F6656"/>
    <w:rsid w:val="001F7A51"/>
    <w:rsid w:val="00200EFC"/>
    <w:rsid w:val="00202670"/>
    <w:rsid w:val="00210AC5"/>
    <w:rsid w:val="0021125A"/>
    <w:rsid w:val="0021300A"/>
    <w:rsid w:val="0021357B"/>
    <w:rsid w:val="00214793"/>
    <w:rsid w:val="002170E4"/>
    <w:rsid w:val="00221D7B"/>
    <w:rsid w:val="002240C3"/>
    <w:rsid w:val="00225E88"/>
    <w:rsid w:val="00233E5D"/>
    <w:rsid w:val="0023404F"/>
    <w:rsid w:val="00236616"/>
    <w:rsid w:val="00242D0E"/>
    <w:rsid w:val="00243F0B"/>
    <w:rsid w:val="00244A29"/>
    <w:rsid w:val="002501C5"/>
    <w:rsid w:val="002577E9"/>
    <w:rsid w:val="002608BC"/>
    <w:rsid w:val="002639B0"/>
    <w:rsid w:val="002657C0"/>
    <w:rsid w:val="00265896"/>
    <w:rsid w:val="00266C2A"/>
    <w:rsid w:val="00270651"/>
    <w:rsid w:val="00273EA5"/>
    <w:rsid w:val="002740E6"/>
    <w:rsid w:val="00274D65"/>
    <w:rsid w:val="00276E10"/>
    <w:rsid w:val="002841EC"/>
    <w:rsid w:val="002916C8"/>
    <w:rsid w:val="00291FE7"/>
    <w:rsid w:val="00292C2B"/>
    <w:rsid w:val="002934B4"/>
    <w:rsid w:val="002942E5"/>
    <w:rsid w:val="00296930"/>
    <w:rsid w:val="002A168E"/>
    <w:rsid w:val="002A4FE8"/>
    <w:rsid w:val="002A5D56"/>
    <w:rsid w:val="002A78CB"/>
    <w:rsid w:val="002B147E"/>
    <w:rsid w:val="002B1652"/>
    <w:rsid w:val="002B2524"/>
    <w:rsid w:val="002B25AE"/>
    <w:rsid w:val="002B3B10"/>
    <w:rsid w:val="002C0108"/>
    <w:rsid w:val="002C2399"/>
    <w:rsid w:val="002C5C39"/>
    <w:rsid w:val="002C683F"/>
    <w:rsid w:val="002C6FC5"/>
    <w:rsid w:val="002D0F6D"/>
    <w:rsid w:val="002D26C8"/>
    <w:rsid w:val="002D4C38"/>
    <w:rsid w:val="002D6D0D"/>
    <w:rsid w:val="002D736C"/>
    <w:rsid w:val="002D7A1F"/>
    <w:rsid w:val="002D7BBD"/>
    <w:rsid w:val="002E38D6"/>
    <w:rsid w:val="002E52DD"/>
    <w:rsid w:val="002F013A"/>
    <w:rsid w:val="002F139A"/>
    <w:rsid w:val="002F4A44"/>
    <w:rsid w:val="003002F9"/>
    <w:rsid w:val="00304A12"/>
    <w:rsid w:val="003061E2"/>
    <w:rsid w:val="00306AE7"/>
    <w:rsid w:val="003178AB"/>
    <w:rsid w:val="003201D6"/>
    <w:rsid w:val="003207C0"/>
    <w:rsid w:val="00320E79"/>
    <w:rsid w:val="00320F5E"/>
    <w:rsid w:val="00322034"/>
    <w:rsid w:val="0032267C"/>
    <w:rsid w:val="00324BBE"/>
    <w:rsid w:val="0032505B"/>
    <w:rsid w:val="00326841"/>
    <w:rsid w:val="00326ABD"/>
    <w:rsid w:val="0033098A"/>
    <w:rsid w:val="00334DFD"/>
    <w:rsid w:val="00334F1E"/>
    <w:rsid w:val="003356B2"/>
    <w:rsid w:val="003429DD"/>
    <w:rsid w:val="00342F65"/>
    <w:rsid w:val="003463DD"/>
    <w:rsid w:val="00346CB1"/>
    <w:rsid w:val="00347AF0"/>
    <w:rsid w:val="00351320"/>
    <w:rsid w:val="00354B5A"/>
    <w:rsid w:val="003553CD"/>
    <w:rsid w:val="00355F4F"/>
    <w:rsid w:val="0035665F"/>
    <w:rsid w:val="00362BB1"/>
    <w:rsid w:val="00364186"/>
    <w:rsid w:val="003659C0"/>
    <w:rsid w:val="00370423"/>
    <w:rsid w:val="003712FE"/>
    <w:rsid w:val="003807C8"/>
    <w:rsid w:val="003832CC"/>
    <w:rsid w:val="0038407A"/>
    <w:rsid w:val="003840C8"/>
    <w:rsid w:val="003876F4"/>
    <w:rsid w:val="003950C8"/>
    <w:rsid w:val="00396E64"/>
    <w:rsid w:val="0039782E"/>
    <w:rsid w:val="00397C82"/>
    <w:rsid w:val="003A0A27"/>
    <w:rsid w:val="003A1252"/>
    <w:rsid w:val="003A444A"/>
    <w:rsid w:val="003A4EAC"/>
    <w:rsid w:val="003A7D26"/>
    <w:rsid w:val="003B21C6"/>
    <w:rsid w:val="003B2C27"/>
    <w:rsid w:val="003B3A57"/>
    <w:rsid w:val="003B5827"/>
    <w:rsid w:val="003B6B4D"/>
    <w:rsid w:val="003C46F3"/>
    <w:rsid w:val="003D0A40"/>
    <w:rsid w:val="003D50E2"/>
    <w:rsid w:val="003D705F"/>
    <w:rsid w:val="003E0323"/>
    <w:rsid w:val="003E1431"/>
    <w:rsid w:val="003E1BA4"/>
    <w:rsid w:val="003F034E"/>
    <w:rsid w:val="003F1D13"/>
    <w:rsid w:val="003F2C2C"/>
    <w:rsid w:val="003F2E2E"/>
    <w:rsid w:val="00403AEC"/>
    <w:rsid w:val="00404984"/>
    <w:rsid w:val="00417EF4"/>
    <w:rsid w:val="0042347D"/>
    <w:rsid w:val="00424625"/>
    <w:rsid w:val="00430638"/>
    <w:rsid w:val="004338FD"/>
    <w:rsid w:val="00435687"/>
    <w:rsid w:val="00437C28"/>
    <w:rsid w:val="0044191D"/>
    <w:rsid w:val="0044394F"/>
    <w:rsid w:val="004472EE"/>
    <w:rsid w:val="00460C6E"/>
    <w:rsid w:val="004610C8"/>
    <w:rsid w:val="00462582"/>
    <w:rsid w:val="004721CA"/>
    <w:rsid w:val="004738A9"/>
    <w:rsid w:val="004778D8"/>
    <w:rsid w:val="00480D8F"/>
    <w:rsid w:val="004826A8"/>
    <w:rsid w:val="0048389A"/>
    <w:rsid w:val="00484E60"/>
    <w:rsid w:val="00485C93"/>
    <w:rsid w:val="00490863"/>
    <w:rsid w:val="00491089"/>
    <w:rsid w:val="0049379C"/>
    <w:rsid w:val="0049498D"/>
    <w:rsid w:val="004973CC"/>
    <w:rsid w:val="004978FF"/>
    <w:rsid w:val="004A03FF"/>
    <w:rsid w:val="004A0ECC"/>
    <w:rsid w:val="004A217F"/>
    <w:rsid w:val="004A47BD"/>
    <w:rsid w:val="004A7A73"/>
    <w:rsid w:val="004A7AB7"/>
    <w:rsid w:val="004B3FDE"/>
    <w:rsid w:val="004B6738"/>
    <w:rsid w:val="004C084F"/>
    <w:rsid w:val="004C107A"/>
    <w:rsid w:val="004C1ED1"/>
    <w:rsid w:val="004C2658"/>
    <w:rsid w:val="004C43C3"/>
    <w:rsid w:val="004C44F6"/>
    <w:rsid w:val="004C4659"/>
    <w:rsid w:val="004C6DE8"/>
    <w:rsid w:val="004C7711"/>
    <w:rsid w:val="004D279E"/>
    <w:rsid w:val="004D46D4"/>
    <w:rsid w:val="004D4CCB"/>
    <w:rsid w:val="004D57DD"/>
    <w:rsid w:val="004E014B"/>
    <w:rsid w:val="004E094F"/>
    <w:rsid w:val="004E1226"/>
    <w:rsid w:val="004E21E3"/>
    <w:rsid w:val="004E425F"/>
    <w:rsid w:val="004E5733"/>
    <w:rsid w:val="004E601E"/>
    <w:rsid w:val="004E6099"/>
    <w:rsid w:val="004E6B9E"/>
    <w:rsid w:val="004F3FBC"/>
    <w:rsid w:val="00506EDD"/>
    <w:rsid w:val="0051033C"/>
    <w:rsid w:val="00511B3A"/>
    <w:rsid w:val="00511EF5"/>
    <w:rsid w:val="00512392"/>
    <w:rsid w:val="00513F02"/>
    <w:rsid w:val="00514461"/>
    <w:rsid w:val="00520585"/>
    <w:rsid w:val="00524F3E"/>
    <w:rsid w:val="00525630"/>
    <w:rsid w:val="0054219E"/>
    <w:rsid w:val="00542E6E"/>
    <w:rsid w:val="0054481E"/>
    <w:rsid w:val="005512D3"/>
    <w:rsid w:val="00553847"/>
    <w:rsid w:val="00556DDB"/>
    <w:rsid w:val="00557375"/>
    <w:rsid w:val="005612FC"/>
    <w:rsid w:val="00561A02"/>
    <w:rsid w:val="00563DB9"/>
    <w:rsid w:val="0057036B"/>
    <w:rsid w:val="005712E5"/>
    <w:rsid w:val="005727DB"/>
    <w:rsid w:val="00575925"/>
    <w:rsid w:val="00577A72"/>
    <w:rsid w:val="005810F7"/>
    <w:rsid w:val="00585A49"/>
    <w:rsid w:val="005904C4"/>
    <w:rsid w:val="005907E2"/>
    <w:rsid w:val="00591244"/>
    <w:rsid w:val="005925B0"/>
    <w:rsid w:val="005948DA"/>
    <w:rsid w:val="00594BD9"/>
    <w:rsid w:val="00596B07"/>
    <w:rsid w:val="0059791F"/>
    <w:rsid w:val="005A041E"/>
    <w:rsid w:val="005A0B35"/>
    <w:rsid w:val="005A0E24"/>
    <w:rsid w:val="005A15FC"/>
    <w:rsid w:val="005A1834"/>
    <w:rsid w:val="005A196A"/>
    <w:rsid w:val="005A4025"/>
    <w:rsid w:val="005A4519"/>
    <w:rsid w:val="005A51A5"/>
    <w:rsid w:val="005A72AF"/>
    <w:rsid w:val="005A76D7"/>
    <w:rsid w:val="005A7E09"/>
    <w:rsid w:val="005B52CF"/>
    <w:rsid w:val="005B5F3C"/>
    <w:rsid w:val="005C3B54"/>
    <w:rsid w:val="005D5D6D"/>
    <w:rsid w:val="005E372D"/>
    <w:rsid w:val="005E3CF8"/>
    <w:rsid w:val="005F0CEE"/>
    <w:rsid w:val="005F1569"/>
    <w:rsid w:val="005F3FDB"/>
    <w:rsid w:val="005F53A4"/>
    <w:rsid w:val="00601E94"/>
    <w:rsid w:val="0061464A"/>
    <w:rsid w:val="00620A59"/>
    <w:rsid w:val="00631077"/>
    <w:rsid w:val="006356A2"/>
    <w:rsid w:val="006378AB"/>
    <w:rsid w:val="00651E1E"/>
    <w:rsid w:val="006525ED"/>
    <w:rsid w:val="006569D0"/>
    <w:rsid w:val="00661A1D"/>
    <w:rsid w:val="00663B31"/>
    <w:rsid w:val="00664256"/>
    <w:rsid w:val="0066590A"/>
    <w:rsid w:val="00667754"/>
    <w:rsid w:val="006710DE"/>
    <w:rsid w:val="006728D2"/>
    <w:rsid w:val="00672ED5"/>
    <w:rsid w:val="00673DB2"/>
    <w:rsid w:val="006742A4"/>
    <w:rsid w:val="0067685A"/>
    <w:rsid w:val="006775BB"/>
    <w:rsid w:val="006815B7"/>
    <w:rsid w:val="006853AB"/>
    <w:rsid w:val="00685EBF"/>
    <w:rsid w:val="00686758"/>
    <w:rsid w:val="0068741D"/>
    <w:rsid w:val="00690FBA"/>
    <w:rsid w:val="006913C6"/>
    <w:rsid w:val="00691B08"/>
    <w:rsid w:val="00692329"/>
    <w:rsid w:val="006954C2"/>
    <w:rsid w:val="006A45C4"/>
    <w:rsid w:val="006A4F60"/>
    <w:rsid w:val="006B4F57"/>
    <w:rsid w:val="006C287A"/>
    <w:rsid w:val="006C2EB1"/>
    <w:rsid w:val="006C5136"/>
    <w:rsid w:val="006C6B6A"/>
    <w:rsid w:val="006D4A24"/>
    <w:rsid w:val="006E68B1"/>
    <w:rsid w:val="006F2E15"/>
    <w:rsid w:val="00703BDB"/>
    <w:rsid w:val="00714981"/>
    <w:rsid w:val="00714F1E"/>
    <w:rsid w:val="00715A11"/>
    <w:rsid w:val="00716F34"/>
    <w:rsid w:val="00721D20"/>
    <w:rsid w:val="007235A3"/>
    <w:rsid w:val="00723EE2"/>
    <w:rsid w:val="00725B9A"/>
    <w:rsid w:val="00725DB3"/>
    <w:rsid w:val="00734993"/>
    <w:rsid w:val="00734D7B"/>
    <w:rsid w:val="00737FF8"/>
    <w:rsid w:val="00743336"/>
    <w:rsid w:val="0074578D"/>
    <w:rsid w:val="00750909"/>
    <w:rsid w:val="00751C1F"/>
    <w:rsid w:val="007524F4"/>
    <w:rsid w:val="00754253"/>
    <w:rsid w:val="0076251D"/>
    <w:rsid w:val="007663C3"/>
    <w:rsid w:val="007702F2"/>
    <w:rsid w:val="00775922"/>
    <w:rsid w:val="0077779C"/>
    <w:rsid w:val="007811B6"/>
    <w:rsid w:val="00782C49"/>
    <w:rsid w:val="00783FFE"/>
    <w:rsid w:val="007842A0"/>
    <w:rsid w:val="007933B7"/>
    <w:rsid w:val="0079393F"/>
    <w:rsid w:val="00795280"/>
    <w:rsid w:val="00795872"/>
    <w:rsid w:val="00797F38"/>
    <w:rsid w:val="007A4BE8"/>
    <w:rsid w:val="007A572E"/>
    <w:rsid w:val="007A5CF6"/>
    <w:rsid w:val="007B093A"/>
    <w:rsid w:val="007B283C"/>
    <w:rsid w:val="007B698B"/>
    <w:rsid w:val="007C1E0B"/>
    <w:rsid w:val="007C2E4A"/>
    <w:rsid w:val="007C459B"/>
    <w:rsid w:val="007C55D2"/>
    <w:rsid w:val="007D2515"/>
    <w:rsid w:val="007D2C0C"/>
    <w:rsid w:val="007E0AFA"/>
    <w:rsid w:val="007E2787"/>
    <w:rsid w:val="007E299A"/>
    <w:rsid w:val="007E367B"/>
    <w:rsid w:val="007E3EC9"/>
    <w:rsid w:val="007E4DBB"/>
    <w:rsid w:val="007E6AAE"/>
    <w:rsid w:val="007F7A0D"/>
    <w:rsid w:val="0080732B"/>
    <w:rsid w:val="0081363F"/>
    <w:rsid w:val="008175E2"/>
    <w:rsid w:val="0082228E"/>
    <w:rsid w:val="008262EE"/>
    <w:rsid w:val="00832197"/>
    <w:rsid w:val="0083608F"/>
    <w:rsid w:val="0083706C"/>
    <w:rsid w:val="00843AA3"/>
    <w:rsid w:val="00844DCD"/>
    <w:rsid w:val="00855E50"/>
    <w:rsid w:val="00857061"/>
    <w:rsid w:val="0086263F"/>
    <w:rsid w:val="00863620"/>
    <w:rsid w:val="00866ACA"/>
    <w:rsid w:val="00871CF9"/>
    <w:rsid w:val="00872841"/>
    <w:rsid w:val="00873632"/>
    <w:rsid w:val="0087599F"/>
    <w:rsid w:val="00875CBD"/>
    <w:rsid w:val="00877067"/>
    <w:rsid w:val="00884A63"/>
    <w:rsid w:val="00885119"/>
    <w:rsid w:val="0089026C"/>
    <w:rsid w:val="00890283"/>
    <w:rsid w:val="008914BA"/>
    <w:rsid w:val="00891BD4"/>
    <w:rsid w:val="00892152"/>
    <w:rsid w:val="00895248"/>
    <w:rsid w:val="00896FBA"/>
    <w:rsid w:val="008A2574"/>
    <w:rsid w:val="008A495C"/>
    <w:rsid w:val="008A77B8"/>
    <w:rsid w:val="008B2039"/>
    <w:rsid w:val="008B270B"/>
    <w:rsid w:val="008C1307"/>
    <w:rsid w:val="008C1411"/>
    <w:rsid w:val="008C21F2"/>
    <w:rsid w:val="008C3B13"/>
    <w:rsid w:val="008C3EF0"/>
    <w:rsid w:val="008C5B8A"/>
    <w:rsid w:val="008C66D5"/>
    <w:rsid w:val="008D210D"/>
    <w:rsid w:val="008D3366"/>
    <w:rsid w:val="008D3757"/>
    <w:rsid w:val="008D627F"/>
    <w:rsid w:val="008D63EC"/>
    <w:rsid w:val="008D721C"/>
    <w:rsid w:val="008E06C6"/>
    <w:rsid w:val="008E10B9"/>
    <w:rsid w:val="008E45FD"/>
    <w:rsid w:val="008E5A16"/>
    <w:rsid w:val="008E5E56"/>
    <w:rsid w:val="008E6AC2"/>
    <w:rsid w:val="008F538A"/>
    <w:rsid w:val="008F6584"/>
    <w:rsid w:val="008F7C2B"/>
    <w:rsid w:val="00905EAB"/>
    <w:rsid w:val="00905FA5"/>
    <w:rsid w:val="00910043"/>
    <w:rsid w:val="00910624"/>
    <w:rsid w:val="00915B34"/>
    <w:rsid w:val="00916859"/>
    <w:rsid w:val="00927AFF"/>
    <w:rsid w:val="009343D6"/>
    <w:rsid w:val="009348D6"/>
    <w:rsid w:val="00934EF0"/>
    <w:rsid w:val="00940E8D"/>
    <w:rsid w:val="00941FBD"/>
    <w:rsid w:val="0094782F"/>
    <w:rsid w:val="00947E54"/>
    <w:rsid w:val="0095245A"/>
    <w:rsid w:val="0095375E"/>
    <w:rsid w:val="00956497"/>
    <w:rsid w:val="0096315A"/>
    <w:rsid w:val="00964136"/>
    <w:rsid w:val="009642DB"/>
    <w:rsid w:val="00964FBB"/>
    <w:rsid w:val="009675C4"/>
    <w:rsid w:val="009742CB"/>
    <w:rsid w:val="00976E56"/>
    <w:rsid w:val="009773A6"/>
    <w:rsid w:val="00983AA3"/>
    <w:rsid w:val="00984A09"/>
    <w:rsid w:val="00992327"/>
    <w:rsid w:val="009924A1"/>
    <w:rsid w:val="00996E07"/>
    <w:rsid w:val="00996EE9"/>
    <w:rsid w:val="009A0523"/>
    <w:rsid w:val="009B5592"/>
    <w:rsid w:val="009B69C1"/>
    <w:rsid w:val="009C0D5C"/>
    <w:rsid w:val="009C28C7"/>
    <w:rsid w:val="009C43D4"/>
    <w:rsid w:val="009C5087"/>
    <w:rsid w:val="009C72A1"/>
    <w:rsid w:val="009D096E"/>
    <w:rsid w:val="009D1BA1"/>
    <w:rsid w:val="009D3014"/>
    <w:rsid w:val="009D3119"/>
    <w:rsid w:val="009D42A4"/>
    <w:rsid w:val="009E0556"/>
    <w:rsid w:val="009E2CAB"/>
    <w:rsid w:val="009E39A6"/>
    <w:rsid w:val="009E44CD"/>
    <w:rsid w:val="009E51FF"/>
    <w:rsid w:val="009E5CE0"/>
    <w:rsid w:val="009E72F3"/>
    <w:rsid w:val="009F45BD"/>
    <w:rsid w:val="009F4F82"/>
    <w:rsid w:val="00A012C3"/>
    <w:rsid w:val="00A02D0E"/>
    <w:rsid w:val="00A03F5E"/>
    <w:rsid w:val="00A04B16"/>
    <w:rsid w:val="00A04BDB"/>
    <w:rsid w:val="00A05A1F"/>
    <w:rsid w:val="00A061C2"/>
    <w:rsid w:val="00A0755C"/>
    <w:rsid w:val="00A126BA"/>
    <w:rsid w:val="00A137A2"/>
    <w:rsid w:val="00A20998"/>
    <w:rsid w:val="00A211DE"/>
    <w:rsid w:val="00A2241C"/>
    <w:rsid w:val="00A26D2B"/>
    <w:rsid w:val="00A30A3D"/>
    <w:rsid w:val="00A32276"/>
    <w:rsid w:val="00A34A09"/>
    <w:rsid w:val="00A34BAB"/>
    <w:rsid w:val="00A4039B"/>
    <w:rsid w:val="00A44B7A"/>
    <w:rsid w:val="00A44F11"/>
    <w:rsid w:val="00A505AE"/>
    <w:rsid w:val="00A55E4A"/>
    <w:rsid w:val="00A61039"/>
    <w:rsid w:val="00A6197C"/>
    <w:rsid w:val="00A62A2B"/>
    <w:rsid w:val="00A62E75"/>
    <w:rsid w:val="00A634D1"/>
    <w:rsid w:val="00A70FB5"/>
    <w:rsid w:val="00A72F13"/>
    <w:rsid w:val="00A81535"/>
    <w:rsid w:val="00A82778"/>
    <w:rsid w:val="00A82EF3"/>
    <w:rsid w:val="00A85A84"/>
    <w:rsid w:val="00A8753A"/>
    <w:rsid w:val="00A938F2"/>
    <w:rsid w:val="00A95917"/>
    <w:rsid w:val="00A962E2"/>
    <w:rsid w:val="00A96A04"/>
    <w:rsid w:val="00AA01A4"/>
    <w:rsid w:val="00AA0B42"/>
    <w:rsid w:val="00AA4300"/>
    <w:rsid w:val="00AA70A9"/>
    <w:rsid w:val="00AA720D"/>
    <w:rsid w:val="00AB0D98"/>
    <w:rsid w:val="00AB566A"/>
    <w:rsid w:val="00AD1ACE"/>
    <w:rsid w:val="00AD27C5"/>
    <w:rsid w:val="00AD2BFA"/>
    <w:rsid w:val="00AE030D"/>
    <w:rsid w:val="00AE101C"/>
    <w:rsid w:val="00AE4404"/>
    <w:rsid w:val="00AE44DF"/>
    <w:rsid w:val="00AE51DE"/>
    <w:rsid w:val="00AE629E"/>
    <w:rsid w:val="00AE6E87"/>
    <w:rsid w:val="00AE7A17"/>
    <w:rsid w:val="00AF1BCD"/>
    <w:rsid w:val="00AF3B7C"/>
    <w:rsid w:val="00AF4F92"/>
    <w:rsid w:val="00AF635F"/>
    <w:rsid w:val="00AF7339"/>
    <w:rsid w:val="00B16185"/>
    <w:rsid w:val="00B170C8"/>
    <w:rsid w:val="00B25369"/>
    <w:rsid w:val="00B25BDE"/>
    <w:rsid w:val="00B353C8"/>
    <w:rsid w:val="00B374CF"/>
    <w:rsid w:val="00B37FE7"/>
    <w:rsid w:val="00B4459B"/>
    <w:rsid w:val="00B47E49"/>
    <w:rsid w:val="00B52866"/>
    <w:rsid w:val="00B55E07"/>
    <w:rsid w:val="00B57618"/>
    <w:rsid w:val="00B57A40"/>
    <w:rsid w:val="00B637F0"/>
    <w:rsid w:val="00B64D27"/>
    <w:rsid w:val="00B65549"/>
    <w:rsid w:val="00B72E7B"/>
    <w:rsid w:val="00B7363F"/>
    <w:rsid w:val="00B73BFF"/>
    <w:rsid w:val="00B740ED"/>
    <w:rsid w:val="00B7445E"/>
    <w:rsid w:val="00B775E9"/>
    <w:rsid w:val="00B82E42"/>
    <w:rsid w:val="00B85E80"/>
    <w:rsid w:val="00B90A46"/>
    <w:rsid w:val="00BA1E7D"/>
    <w:rsid w:val="00BA405F"/>
    <w:rsid w:val="00BA56C2"/>
    <w:rsid w:val="00BA578B"/>
    <w:rsid w:val="00BA61F5"/>
    <w:rsid w:val="00BA6C00"/>
    <w:rsid w:val="00BA7739"/>
    <w:rsid w:val="00BB4A70"/>
    <w:rsid w:val="00BB6DF4"/>
    <w:rsid w:val="00BC0CC3"/>
    <w:rsid w:val="00BC1200"/>
    <w:rsid w:val="00BC12D5"/>
    <w:rsid w:val="00BC3F79"/>
    <w:rsid w:val="00BC5615"/>
    <w:rsid w:val="00BD33E2"/>
    <w:rsid w:val="00BD4D81"/>
    <w:rsid w:val="00BD52C9"/>
    <w:rsid w:val="00BD6EEC"/>
    <w:rsid w:val="00BD71A2"/>
    <w:rsid w:val="00BE133E"/>
    <w:rsid w:val="00BE2300"/>
    <w:rsid w:val="00BE5C54"/>
    <w:rsid w:val="00BE5E69"/>
    <w:rsid w:val="00BF226D"/>
    <w:rsid w:val="00BF4507"/>
    <w:rsid w:val="00BF45E5"/>
    <w:rsid w:val="00C0166E"/>
    <w:rsid w:val="00C0189B"/>
    <w:rsid w:val="00C01930"/>
    <w:rsid w:val="00C02AEC"/>
    <w:rsid w:val="00C02EE3"/>
    <w:rsid w:val="00C05269"/>
    <w:rsid w:val="00C104A3"/>
    <w:rsid w:val="00C10B41"/>
    <w:rsid w:val="00C12580"/>
    <w:rsid w:val="00C134A5"/>
    <w:rsid w:val="00C153A2"/>
    <w:rsid w:val="00C15420"/>
    <w:rsid w:val="00C1551D"/>
    <w:rsid w:val="00C2135F"/>
    <w:rsid w:val="00C222B1"/>
    <w:rsid w:val="00C23157"/>
    <w:rsid w:val="00C23FF3"/>
    <w:rsid w:val="00C25CAF"/>
    <w:rsid w:val="00C25F32"/>
    <w:rsid w:val="00C302AB"/>
    <w:rsid w:val="00C30F44"/>
    <w:rsid w:val="00C31A62"/>
    <w:rsid w:val="00C334B8"/>
    <w:rsid w:val="00C34CBF"/>
    <w:rsid w:val="00C359F4"/>
    <w:rsid w:val="00C4163B"/>
    <w:rsid w:val="00C449E8"/>
    <w:rsid w:val="00C46276"/>
    <w:rsid w:val="00C50E53"/>
    <w:rsid w:val="00C552A0"/>
    <w:rsid w:val="00C57014"/>
    <w:rsid w:val="00C611A0"/>
    <w:rsid w:val="00C61B3F"/>
    <w:rsid w:val="00C657C9"/>
    <w:rsid w:val="00C66A16"/>
    <w:rsid w:val="00C67219"/>
    <w:rsid w:val="00C74B2A"/>
    <w:rsid w:val="00C77DDA"/>
    <w:rsid w:val="00C814D4"/>
    <w:rsid w:val="00C81DAB"/>
    <w:rsid w:val="00C829EB"/>
    <w:rsid w:val="00C8354C"/>
    <w:rsid w:val="00C8645D"/>
    <w:rsid w:val="00C865B2"/>
    <w:rsid w:val="00C91B9A"/>
    <w:rsid w:val="00CA37AE"/>
    <w:rsid w:val="00CA3DAC"/>
    <w:rsid w:val="00CB26D6"/>
    <w:rsid w:val="00CB2BBA"/>
    <w:rsid w:val="00CC2A2E"/>
    <w:rsid w:val="00CC2E51"/>
    <w:rsid w:val="00CD485E"/>
    <w:rsid w:val="00CD654A"/>
    <w:rsid w:val="00CE06AC"/>
    <w:rsid w:val="00CE3935"/>
    <w:rsid w:val="00CE4AB4"/>
    <w:rsid w:val="00CF37B1"/>
    <w:rsid w:val="00CF6EF6"/>
    <w:rsid w:val="00CF778A"/>
    <w:rsid w:val="00D02A9D"/>
    <w:rsid w:val="00D05210"/>
    <w:rsid w:val="00D0668D"/>
    <w:rsid w:val="00D10596"/>
    <w:rsid w:val="00D13459"/>
    <w:rsid w:val="00D15714"/>
    <w:rsid w:val="00D17755"/>
    <w:rsid w:val="00D20A22"/>
    <w:rsid w:val="00D21805"/>
    <w:rsid w:val="00D222BB"/>
    <w:rsid w:val="00D2272E"/>
    <w:rsid w:val="00D22E64"/>
    <w:rsid w:val="00D26D40"/>
    <w:rsid w:val="00D308FC"/>
    <w:rsid w:val="00D37703"/>
    <w:rsid w:val="00D435E7"/>
    <w:rsid w:val="00D44BF8"/>
    <w:rsid w:val="00D47268"/>
    <w:rsid w:val="00D4760F"/>
    <w:rsid w:val="00D60CB8"/>
    <w:rsid w:val="00D623C1"/>
    <w:rsid w:val="00D6356D"/>
    <w:rsid w:val="00D63970"/>
    <w:rsid w:val="00D7002E"/>
    <w:rsid w:val="00D71DF5"/>
    <w:rsid w:val="00D736CC"/>
    <w:rsid w:val="00D7396A"/>
    <w:rsid w:val="00D758E9"/>
    <w:rsid w:val="00D76763"/>
    <w:rsid w:val="00D7763A"/>
    <w:rsid w:val="00D81520"/>
    <w:rsid w:val="00D83F27"/>
    <w:rsid w:val="00D846C6"/>
    <w:rsid w:val="00D874E0"/>
    <w:rsid w:val="00D92C44"/>
    <w:rsid w:val="00D9381E"/>
    <w:rsid w:val="00D94A6B"/>
    <w:rsid w:val="00DA247C"/>
    <w:rsid w:val="00DA476D"/>
    <w:rsid w:val="00DB0FA4"/>
    <w:rsid w:val="00DB156E"/>
    <w:rsid w:val="00DB165A"/>
    <w:rsid w:val="00DB4DAA"/>
    <w:rsid w:val="00DB7E1A"/>
    <w:rsid w:val="00DC0DA6"/>
    <w:rsid w:val="00DC2A17"/>
    <w:rsid w:val="00DC4694"/>
    <w:rsid w:val="00DD00CD"/>
    <w:rsid w:val="00DD040B"/>
    <w:rsid w:val="00DD3613"/>
    <w:rsid w:val="00DD4335"/>
    <w:rsid w:val="00DD5CDC"/>
    <w:rsid w:val="00DD6E15"/>
    <w:rsid w:val="00DE0E05"/>
    <w:rsid w:val="00DE35FE"/>
    <w:rsid w:val="00DE374D"/>
    <w:rsid w:val="00DF7667"/>
    <w:rsid w:val="00DF793A"/>
    <w:rsid w:val="00DF7DCD"/>
    <w:rsid w:val="00E003CE"/>
    <w:rsid w:val="00E00440"/>
    <w:rsid w:val="00E04106"/>
    <w:rsid w:val="00E05B6D"/>
    <w:rsid w:val="00E0765A"/>
    <w:rsid w:val="00E13C25"/>
    <w:rsid w:val="00E15C78"/>
    <w:rsid w:val="00E22779"/>
    <w:rsid w:val="00E25197"/>
    <w:rsid w:val="00E26C3A"/>
    <w:rsid w:val="00E32245"/>
    <w:rsid w:val="00E33C67"/>
    <w:rsid w:val="00E369AE"/>
    <w:rsid w:val="00E40CDE"/>
    <w:rsid w:val="00E44E12"/>
    <w:rsid w:val="00E45030"/>
    <w:rsid w:val="00E464DC"/>
    <w:rsid w:val="00E51CC9"/>
    <w:rsid w:val="00E52BE5"/>
    <w:rsid w:val="00E53D3E"/>
    <w:rsid w:val="00E5701A"/>
    <w:rsid w:val="00E63B7C"/>
    <w:rsid w:val="00E63C45"/>
    <w:rsid w:val="00E7123B"/>
    <w:rsid w:val="00E72E11"/>
    <w:rsid w:val="00E80DF5"/>
    <w:rsid w:val="00E845C0"/>
    <w:rsid w:val="00E8613F"/>
    <w:rsid w:val="00E86A86"/>
    <w:rsid w:val="00E86DBA"/>
    <w:rsid w:val="00E90FDD"/>
    <w:rsid w:val="00EA078B"/>
    <w:rsid w:val="00EA0874"/>
    <w:rsid w:val="00EA0CC2"/>
    <w:rsid w:val="00EA2136"/>
    <w:rsid w:val="00EA35C1"/>
    <w:rsid w:val="00EA399C"/>
    <w:rsid w:val="00EA4F65"/>
    <w:rsid w:val="00EA52A1"/>
    <w:rsid w:val="00EA6B07"/>
    <w:rsid w:val="00EC1470"/>
    <w:rsid w:val="00EC42CE"/>
    <w:rsid w:val="00ED49D7"/>
    <w:rsid w:val="00ED7EF4"/>
    <w:rsid w:val="00EE1483"/>
    <w:rsid w:val="00EE2299"/>
    <w:rsid w:val="00EE30BF"/>
    <w:rsid w:val="00EE4531"/>
    <w:rsid w:val="00EE4BE9"/>
    <w:rsid w:val="00EF1801"/>
    <w:rsid w:val="00EF1B04"/>
    <w:rsid w:val="00EF27FD"/>
    <w:rsid w:val="00EF5D66"/>
    <w:rsid w:val="00EF63A0"/>
    <w:rsid w:val="00EF6DE6"/>
    <w:rsid w:val="00EF747A"/>
    <w:rsid w:val="00F00F2D"/>
    <w:rsid w:val="00F01E18"/>
    <w:rsid w:val="00F02F60"/>
    <w:rsid w:val="00F042C3"/>
    <w:rsid w:val="00F06091"/>
    <w:rsid w:val="00F108D9"/>
    <w:rsid w:val="00F11909"/>
    <w:rsid w:val="00F15299"/>
    <w:rsid w:val="00F17EE6"/>
    <w:rsid w:val="00F20F37"/>
    <w:rsid w:val="00F21D13"/>
    <w:rsid w:val="00F22F11"/>
    <w:rsid w:val="00F25FD4"/>
    <w:rsid w:val="00F30AA0"/>
    <w:rsid w:val="00F32D77"/>
    <w:rsid w:val="00F33C15"/>
    <w:rsid w:val="00F3507C"/>
    <w:rsid w:val="00F415F9"/>
    <w:rsid w:val="00F44257"/>
    <w:rsid w:val="00F520C9"/>
    <w:rsid w:val="00F5224A"/>
    <w:rsid w:val="00F5365E"/>
    <w:rsid w:val="00F54B6C"/>
    <w:rsid w:val="00F57C0E"/>
    <w:rsid w:val="00F622FA"/>
    <w:rsid w:val="00F62455"/>
    <w:rsid w:val="00F64A5A"/>
    <w:rsid w:val="00F70BC0"/>
    <w:rsid w:val="00F71BD4"/>
    <w:rsid w:val="00F71DA0"/>
    <w:rsid w:val="00F72933"/>
    <w:rsid w:val="00F74C68"/>
    <w:rsid w:val="00F83B65"/>
    <w:rsid w:val="00F84303"/>
    <w:rsid w:val="00F94629"/>
    <w:rsid w:val="00F94A29"/>
    <w:rsid w:val="00FA000B"/>
    <w:rsid w:val="00FA5C12"/>
    <w:rsid w:val="00FA68E0"/>
    <w:rsid w:val="00FB4C90"/>
    <w:rsid w:val="00FB786E"/>
    <w:rsid w:val="00FC6C90"/>
    <w:rsid w:val="00FD3FE2"/>
    <w:rsid w:val="00FD4636"/>
    <w:rsid w:val="00FD4CCC"/>
    <w:rsid w:val="00FD540E"/>
    <w:rsid w:val="00FD62EF"/>
    <w:rsid w:val="00FE193D"/>
    <w:rsid w:val="00FE281C"/>
    <w:rsid w:val="00FE34AA"/>
    <w:rsid w:val="00FE6774"/>
    <w:rsid w:val="00FF03C8"/>
    <w:rsid w:val="00FF1C71"/>
    <w:rsid w:val="00FF4EE2"/>
    <w:rsid w:val="00FF564E"/>
    <w:rsid w:val="00FF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6AB346"/>
  <w15:docId w15:val="{A4FDDD52-C8B6-4264-B36F-07E469022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6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4">
    <w:name w:val="Normal"/>
    <w:qFormat/>
    <w:rsid w:val="005A4025"/>
    <w:pPr>
      <w:widowControl w:val="0"/>
      <w:spacing w:line="360" w:lineRule="auto"/>
      <w:jc w:val="both"/>
    </w:pPr>
    <w:rPr>
      <w:kern w:val="2"/>
      <w:sz w:val="21"/>
      <w:szCs w:val="22"/>
    </w:rPr>
  </w:style>
  <w:style w:type="paragraph" w:styleId="1">
    <w:name w:val="heading 1"/>
    <w:basedOn w:val="a4"/>
    <w:next w:val="a5"/>
    <w:link w:val="12"/>
    <w:autoRedefine/>
    <w:uiPriority w:val="9"/>
    <w:qFormat/>
    <w:rsid w:val="00BB6DF4"/>
    <w:pPr>
      <w:keepNext/>
      <w:keepLines/>
      <w:numPr>
        <w:numId w:val="21"/>
      </w:numPr>
      <w:spacing w:beforeLines="100" w:afterLines="100" w:line="240" w:lineRule="auto"/>
      <w:outlineLvl w:val="0"/>
    </w:pPr>
    <w:rPr>
      <w:rFonts w:ascii="Times New Roman" w:hAnsi="Times New Roman"/>
      <w:b/>
      <w:bCs/>
      <w:kern w:val="44"/>
      <w:sz w:val="36"/>
      <w:szCs w:val="44"/>
    </w:rPr>
  </w:style>
  <w:style w:type="paragraph" w:styleId="21">
    <w:name w:val="heading 2"/>
    <w:basedOn w:val="a4"/>
    <w:next w:val="a5"/>
    <w:link w:val="24"/>
    <w:autoRedefine/>
    <w:qFormat/>
    <w:rsid w:val="00A44B7A"/>
    <w:pPr>
      <w:keepNext/>
      <w:keepLines/>
      <w:numPr>
        <w:ilvl w:val="1"/>
        <w:numId w:val="21"/>
      </w:numPr>
      <w:spacing w:line="240" w:lineRule="auto"/>
      <w:outlineLvl w:val="1"/>
    </w:pPr>
    <w:rPr>
      <w:b/>
      <w:bCs/>
      <w:sz w:val="28"/>
      <w:szCs w:val="32"/>
    </w:rPr>
  </w:style>
  <w:style w:type="paragraph" w:styleId="31">
    <w:name w:val="heading 3"/>
    <w:basedOn w:val="a4"/>
    <w:next w:val="a5"/>
    <w:link w:val="34"/>
    <w:autoRedefine/>
    <w:qFormat/>
    <w:rsid w:val="00964136"/>
    <w:pPr>
      <w:keepNext/>
      <w:keepLines/>
      <w:numPr>
        <w:ilvl w:val="2"/>
        <w:numId w:val="21"/>
      </w:numPr>
      <w:spacing w:beforeLines="50" w:before="156" w:afterLines="50" w:after="156" w:line="240" w:lineRule="auto"/>
      <w:outlineLvl w:val="2"/>
    </w:pPr>
    <w:rPr>
      <w:b/>
      <w:bCs/>
      <w:sz w:val="24"/>
      <w:szCs w:val="32"/>
    </w:rPr>
  </w:style>
  <w:style w:type="paragraph" w:styleId="41">
    <w:name w:val="heading 4"/>
    <w:basedOn w:val="a4"/>
    <w:next w:val="a5"/>
    <w:link w:val="44"/>
    <w:autoRedefine/>
    <w:uiPriority w:val="9"/>
    <w:qFormat/>
    <w:rsid w:val="0074578D"/>
    <w:pPr>
      <w:keepNext/>
      <w:keepLines/>
      <w:numPr>
        <w:ilvl w:val="3"/>
        <w:numId w:val="21"/>
      </w:numPr>
      <w:spacing w:beforeLines="50" w:before="156" w:afterLines="50" w:after="156" w:line="240" w:lineRule="auto"/>
      <w:outlineLvl w:val="3"/>
    </w:pPr>
    <w:rPr>
      <w:b/>
      <w:bCs/>
      <w:sz w:val="24"/>
      <w:szCs w:val="28"/>
    </w:rPr>
  </w:style>
  <w:style w:type="paragraph" w:styleId="51">
    <w:name w:val="heading 5"/>
    <w:basedOn w:val="a4"/>
    <w:next w:val="a5"/>
    <w:link w:val="53"/>
    <w:autoRedefine/>
    <w:uiPriority w:val="6"/>
    <w:qFormat/>
    <w:rsid w:val="00A44B7A"/>
    <w:pPr>
      <w:keepNext/>
      <w:keepLines/>
      <w:numPr>
        <w:ilvl w:val="4"/>
        <w:numId w:val="21"/>
      </w:numPr>
      <w:spacing w:beforeLines="50" w:afterLines="50" w:line="240" w:lineRule="auto"/>
      <w:outlineLvl w:val="4"/>
    </w:pPr>
    <w:rPr>
      <w:b/>
      <w:bCs/>
      <w:sz w:val="24"/>
      <w:szCs w:val="28"/>
    </w:rPr>
  </w:style>
  <w:style w:type="paragraph" w:styleId="6">
    <w:name w:val="heading 6"/>
    <w:basedOn w:val="a4"/>
    <w:next w:val="a5"/>
    <w:link w:val="60"/>
    <w:autoRedefine/>
    <w:uiPriority w:val="9"/>
    <w:qFormat/>
    <w:rsid w:val="00A44B7A"/>
    <w:pPr>
      <w:keepNext/>
      <w:keepLines/>
      <w:numPr>
        <w:ilvl w:val="5"/>
        <w:numId w:val="5"/>
      </w:numPr>
      <w:spacing w:beforeLines="50" w:afterLines="50" w:line="240" w:lineRule="auto"/>
      <w:ind w:left="0" w:firstLine="0"/>
      <w:outlineLvl w:val="5"/>
    </w:pPr>
    <w:rPr>
      <w:b/>
      <w:bCs/>
      <w:sz w:val="24"/>
      <w:szCs w:val="24"/>
    </w:rPr>
  </w:style>
  <w:style w:type="paragraph" w:styleId="7">
    <w:name w:val="heading 7"/>
    <w:basedOn w:val="a4"/>
    <w:next w:val="a5"/>
    <w:link w:val="70"/>
    <w:autoRedefine/>
    <w:uiPriority w:val="9"/>
    <w:qFormat/>
    <w:rsid w:val="00A44B7A"/>
    <w:pPr>
      <w:keepNext/>
      <w:keepLines/>
      <w:numPr>
        <w:ilvl w:val="6"/>
        <w:numId w:val="5"/>
      </w:numPr>
      <w:spacing w:beforeLines="50" w:afterLines="50" w:line="240" w:lineRule="auto"/>
      <w:ind w:left="0" w:firstLine="0"/>
      <w:outlineLvl w:val="6"/>
    </w:pPr>
    <w:rPr>
      <w:b/>
      <w:bCs/>
      <w:sz w:val="24"/>
      <w:szCs w:val="24"/>
    </w:rPr>
  </w:style>
  <w:style w:type="paragraph" w:styleId="8">
    <w:name w:val="heading 8"/>
    <w:basedOn w:val="a4"/>
    <w:next w:val="a5"/>
    <w:link w:val="80"/>
    <w:autoRedefine/>
    <w:uiPriority w:val="9"/>
    <w:qFormat/>
    <w:rsid w:val="00A44B7A"/>
    <w:pPr>
      <w:keepNext/>
      <w:keepLines/>
      <w:numPr>
        <w:ilvl w:val="7"/>
        <w:numId w:val="5"/>
      </w:numPr>
      <w:spacing w:beforeLines="50" w:afterLines="50" w:line="240" w:lineRule="auto"/>
      <w:ind w:left="0" w:firstLine="0"/>
      <w:outlineLvl w:val="7"/>
    </w:pPr>
    <w:rPr>
      <w:b/>
      <w:sz w:val="24"/>
      <w:szCs w:val="24"/>
    </w:rPr>
  </w:style>
  <w:style w:type="paragraph" w:styleId="9">
    <w:name w:val="heading 9"/>
    <w:basedOn w:val="a4"/>
    <w:next w:val="a4"/>
    <w:link w:val="90"/>
    <w:uiPriority w:val="9"/>
    <w:qFormat/>
    <w:rsid w:val="00C222B1"/>
    <w:pPr>
      <w:keepNext/>
      <w:keepLines/>
      <w:numPr>
        <w:ilvl w:val="8"/>
        <w:numId w:val="5"/>
      </w:numPr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styleId="a9">
    <w:name w:val="Hyperlink"/>
    <w:uiPriority w:val="99"/>
    <w:rsid w:val="0087599F"/>
    <w:rPr>
      <w:color w:val="0000FF"/>
      <w:u w:val="single"/>
    </w:rPr>
  </w:style>
  <w:style w:type="paragraph" w:styleId="TOC1">
    <w:name w:val="toc 1"/>
    <w:basedOn w:val="a4"/>
    <w:next w:val="a4"/>
    <w:autoRedefine/>
    <w:uiPriority w:val="39"/>
    <w:qFormat/>
    <w:rsid w:val="00F11909"/>
    <w:pPr>
      <w:tabs>
        <w:tab w:val="right" w:leader="dot" w:pos="9344"/>
      </w:tabs>
      <w:spacing w:before="120" w:after="120"/>
      <w:jc w:val="left"/>
    </w:pPr>
    <w:rPr>
      <w:b/>
      <w:bCs/>
      <w:caps/>
      <w:noProof/>
      <w:sz w:val="20"/>
      <w:szCs w:val="20"/>
    </w:rPr>
  </w:style>
  <w:style w:type="paragraph" w:styleId="TOC2">
    <w:name w:val="toc 2"/>
    <w:basedOn w:val="a4"/>
    <w:next w:val="a4"/>
    <w:autoRedefine/>
    <w:uiPriority w:val="39"/>
    <w:qFormat/>
    <w:rsid w:val="00C334B8"/>
    <w:pPr>
      <w:ind w:left="210"/>
      <w:jc w:val="left"/>
    </w:pPr>
    <w:rPr>
      <w:smallCaps/>
      <w:sz w:val="20"/>
      <w:szCs w:val="20"/>
    </w:rPr>
  </w:style>
  <w:style w:type="paragraph" w:styleId="TOC3">
    <w:name w:val="toc 3"/>
    <w:basedOn w:val="a4"/>
    <w:next w:val="a4"/>
    <w:autoRedefine/>
    <w:uiPriority w:val="39"/>
    <w:qFormat/>
    <w:rsid w:val="00C334B8"/>
    <w:pPr>
      <w:ind w:left="420"/>
      <w:jc w:val="left"/>
    </w:pPr>
    <w:rPr>
      <w:iCs/>
      <w:sz w:val="20"/>
      <w:szCs w:val="20"/>
    </w:rPr>
  </w:style>
  <w:style w:type="paragraph" w:styleId="TOC4">
    <w:name w:val="toc 4"/>
    <w:basedOn w:val="a4"/>
    <w:next w:val="a4"/>
    <w:autoRedefine/>
    <w:uiPriority w:val="39"/>
    <w:unhideWhenUsed/>
    <w:rsid w:val="00C334B8"/>
    <w:pPr>
      <w:ind w:left="630"/>
      <w:jc w:val="left"/>
    </w:pPr>
    <w:rPr>
      <w:sz w:val="18"/>
      <w:szCs w:val="18"/>
    </w:rPr>
  </w:style>
  <w:style w:type="paragraph" w:styleId="TOC5">
    <w:name w:val="toc 5"/>
    <w:basedOn w:val="a4"/>
    <w:next w:val="a4"/>
    <w:autoRedefine/>
    <w:uiPriority w:val="39"/>
    <w:unhideWhenUsed/>
    <w:rsid w:val="00C334B8"/>
    <w:pPr>
      <w:ind w:left="840"/>
      <w:jc w:val="left"/>
    </w:pPr>
    <w:rPr>
      <w:sz w:val="18"/>
      <w:szCs w:val="18"/>
    </w:rPr>
  </w:style>
  <w:style w:type="paragraph" w:styleId="TOC6">
    <w:name w:val="toc 6"/>
    <w:basedOn w:val="a4"/>
    <w:next w:val="a4"/>
    <w:autoRedefine/>
    <w:uiPriority w:val="39"/>
    <w:unhideWhenUsed/>
    <w:rsid w:val="00F25FD4"/>
    <w:pPr>
      <w:ind w:left="1050"/>
      <w:jc w:val="left"/>
    </w:pPr>
    <w:rPr>
      <w:sz w:val="18"/>
      <w:szCs w:val="18"/>
    </w:rPr>
  </w:style>
  <w:style w:type="paragraph" w:styleId="TOC7">
    <w:name w:val="toc 7"/>
    <w:basedOn w:val="a4"/>
    <w:next w:val="a4"/>
    <w:autoRedefine/>
    <w:uiPriority w:val="39"/>
    <w:unhideWhenUsed/>
    <w:rsid w:val="00F25FD4"/>
    <w:pPr>
      <w:ind w:left="1260"/>
      <w:jc w:val="left"/>
    </w:pPr>
    <w:rPr>
      <w:sz w:val="18"/>
      <w:szCs w:val="18"/>
    </w:rPr>
  </w:style>
  <w:style w:type="paragraph" w:styleId="TOC8">
    <w:name w:val="toc 8"/>
    <w:basedOn w:val="a4"/>
    <w:next w:val="a4"/>
    <w:autoRedefine/>
    <w:uiPriority w:val="39"/>
    <w:unhideWhenUsed/>
    <w:rsid w:val="00F25FD4"/>
    <w:pPr>
      <w:ind w:left="1470"/>
      <w:jc w:val="left"/>
    </w:pPr>
    <w:rPr>
      <w:sz w:val="18"/>
      <w:szCs w:val="18"/>
    </w:rPr>
  </w:style>
  <w:style w:type="paragraph" w:styleId="TOC9">
    <w:name w:val="toc 9"/>
    <w:basedOn w:val="a4"/>
    <w:next w:val="a4"/>
    <w:autoRedefine/>
    <w:uiPriority w:val="39"/>
    <w:unhideWhenUsed/>
    <w:rsid w:val="00F25FD4"/>
    <w:pPr>
      <w:ind w:left="1680"/>
      <w:jc w:val="left"/>
    </w:pPr>
    <w:rPr>
      <w:sz w:val="18"/>
      <w:szCs w:val="18"/>
    </w:rPr>
  </w:style>
  <w:style w:type="character" w:customStyle="1" w:styleId="12">
    <w:name w:val="标题 1 字符"/>
    <w:link w:val="1"/>
    <w:uiPriority w:val="9"/>
    <w:rsid w:val="00BB6DF4"/>
    <w:rPr>
      <w:rFonts w:ascii="Times New Roman" w:hAnsi="Times New Roman"/>
      <w:b/>
      <w:bCs/>
      <w:kern w:val="44"/>
      <w:sz w:val="36"/>
      <w:szCs w:val="44"/>
    </w:rPr>
  </w:style>
  <w:style w:type="numbering" w:styleId="1111110">
    <w:name w:val="Outline List 2"/>
    <w:basedOn w:val="a8"/>
    <w:semiHidden/>
    <w:rsid w:val="00306AE7"/>
    <w:pPr>
      <w:numPr>
        <w:numId w:val="16"/>
      </w:numPr>
    </w:pPr>
  </w:style>
  <w:style w:type="paragraph" w:styleId="aa">
    <w:name w:val="Balloon Text"/>
    <w:basedOn w:val="a4"/>
    <w:link w:val="ab"/>
    <w:uiPriority w:val="99"/>
    <w:semiHidden/>
    <w:unhideWhenUsed/>
    <w:rsid w:val="00F25FD4"/>
    <w:rPr>
      <w:kern w:val="0"/>
      <w:sz w:val="18"/>
      <w:szCs w:val="18"/>
    </w:rPr>
  </w:style>
  <w:style w:type="character" w:customStyle="1" w:styleId="ab">
    <w:name w:val="批注框文本 字符"/>
    <w:link w:val="aa"/>
    <w:uiPriority w:val="99"/>
    <w:semiHidden/>
    <w:rsid w:val="00F25FD4"/>
    <w:rPr>
      <w:sz w:val="18"/>
      <w:szCs w:val="18"/>
    </w:rPr>
  </w:style>
  <w:style w:type="character" w:customStyle="1" w:styleId="24">
    <w:name w:val="标题 2 字符"/>
    <w:link w:val="21"/>
    <w:rsid w:val="00A44B7A"/>
    <w:rPr>
      <w:b/>
      <w:bCs/>
      <w:kern w:val="2"/>
      <w:sz w:val="28"/>
      <w:szCs w:val="32"/>
    </w:rPr>
  </w:style>
  <w:style w:type="character" w:customStyle="1" w:styleId="34">
    <w:name w:val="标题 3 字符"/>
    <w:link w:val="31"/>
    <w:rsid w:val="00964136"/>
    <w:rPr>
      <w:b/>
      <w:bCs/>
      <w:kern w:val="2"/>
      <w:sz w:val="24"/>
      <w:szCs w:val="32"/>
    </w:rPr>
  </w:style>
  <w:style w:type="paragraph" w:styleId="ac">
    <w:name w:val="Document Map"/>
    <w:basedOn w:val="a4"/>
    <w:link w:val="ad"/>
    <w:uiPriority w:val="99"/>
    <w:semiHidden/>
    <w:unhideWhenUsed/>
    <w:rsid w:val="00F415F9"/>
    <w:rPr>
      <w:rFonts w:ascii="宋体"/>
      <w:kern w:val="0"/>
      <w:sz w:val="18"/>
      <w:szCs w:val="18"/>
    </w:rPr>
  </w:style>
  <w:style w:type="character" w:customStyle="1" w:styleId="ad">
    <w:name w:val="文档结构图 字符"/>
    <w:link w:val="ac"/>
    <w:uiPriority w:val="99"/>
    <w:semiHidden/>
    <w:rsid w:val="00F415F9"/>
    <w:rPr>
      <w:rFonts w:ascii="宋体" w:eastAsia="宋体"/>
      <w:sz w:val="18"/>
      <w:szCs w:val="18"/>
    </w:rPr>
  </w:style>
  <w:style w:type="paragraph" w:styleId="ae">
    <w:name w:val="header"/>
    <w:basedOn w:val="a4"/>
    <w:link w:val="af"/>
    <w:uiPriority w:val="99"/>
    <w:unhideWhenUsed/>
    <w:rsid w:val="008A25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af">
    <w:name w:val="页眉 字符"/>
    <w:link w:val="ae"/>
    <w:uiPriority w:val="99"/>
    <w:rsid w:val="008A2574"/>
    <w:rPr>
      <w:sz w:val="18"/>
      <w:szCs w:val="18"/>
    </w:rPr>
  </w:style>
  <w:style w:type="paragraph" w:styleId="af0">
    <w:name w:val="footer"/>
    <w:basedOn w:val="a4"/>
    <w:link w:val="af1"/>
    <w:uiPriority w:val="99"/>
    <w:unhideWhenUsed/>
    <w:rsid w:val="008A2574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af1">
    <w:name w:val="页脚 字符"/>
    <w:link w:val="af0"/>
    <w:uiPriority w:val="99"/>
    <w:rsid w:val="008A2574"/>
    <w:rPr>
      <w:sz w:val="18"/>
      <w:szCs w:val="18"/>
    </w:rPr>
  </w:style>
  <w:style w:type="table" w:styleId="af2">
    <w:name w:val="Table Grid"/>
    <w:basedOn w:val="a7"/>
    <w:uiPriority w:val="59"/>
    <w:semiHidden/>
    <w:rsid w:val="001330D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Date"/>
    <w:basedOn w:val="a4"/>
    <w:next w:val="a4"/>
    <w:link w:val="af4"/>
    <w:uiPriority w:val="99"/>
    <w:semiHidden/>
    <w:unhideWhenUsed/>
    <w:rsid w:val="005904C4"/>
    <w:pPr>
      <w:ind w:leftChars="2500" w:left="100"/>
    </w:pPr>
  </w:style>
  <w:style w:type="character" w:customStyle="1" w:styleId="af4">
    <w:name w:val="日期 字符"/>
    <w:basedOn w:val="a6"/>
    <w:link w:val="af3"/>
    <w:uiPriority w:val="99"/>
    <w:semiHidden/>
    <w:rsid w:val="005904C4"/>
  </w:style>
  <w:style w:type="paragraph" w:customStyle="1" w:styleId="af5">
    <w:name w:val="正文 居中"/>
    <w:basedOn w:val="a4"/>
    <w:semiHidden/>
    <w:rsid w:val="000C7AC6"/>
    <w:pPr>
      <w:jc w:val="center"/>
    </w:pPr>
    <w:rPr>
      <w:rFonts w:ascii="Times New Roman" w:hAnsi="Times New Roman" w:cs="宋体"/>
      <w:sz w:val="24"/>
      <w:szCs w:val="20"/>
    </w:rPr>
  </w:style>
  <w:style w:type="numbering" w:styleId="111111">
    <w:name w:val="Outline List 1"/>
    <w:basedOn w:val="a8"/>
    <w:semiHidden/>
    <w:rsid w:val="00306AE7"/>
    <w:pPr>
      <w:numPr>
        <w:numId w:val="17"/>
      </w:numPr>
    </w:pPr>
  </w:style>
  <w:style w:type="table" w:customStyle="1" w:styleId="13">
    <w:name w:val="浅色底纹1"/>
    <w:basedOn w:val="a7"/>
    <w:uiPriority w:val="60"/>
    <w:semiHidden/>
    <w:rsid w:val="007C459B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af6">
    <w:name w:val="大标题"/>
    <w:basedOn w:val="a4"/>
    <w:next w:val="a5"/>
    <w:autoRedefine/>
    <w:qFormat/>
    <w:rsid w:val="00A137A2"/>
    <w:pPr>
      <w:spacing w:beforeLines="50" w:afterLines="50"/>
      <w:ind w:firstLine="420"/>
      <w:jc w:val="center"/>
      <w:outlineLvl w:val="0"/>
    </w:pPr>
    <w:rPr>
      <w:rFonts w:ascii="宋体" w:hAnsi="宋体"/>
      <w:b/>
      <w:sz w:val="44"/>
      <w:szCs w:val="28"/>
    </w:rPr>
  </w:style>
  <w:style w:type="paragraph" w:customStyle="1" w:styleId="25">
    <w:name w:val="样式2"/>
    <w:basedOn w:val="a4"/>
    <w:autoRedefine/>
    <w:semiHidden/>
    <w:rsid w:val="009773A6"/>
    <w:pPr>
      <w:ind w:left="851" w:hanging="567"/>
      <w:outlineLvl w:val="0"/>
    </w:pPr>
    <w:rPr>
      <w:rFonts w:ascii="宋体" w:hAnsi="宋体"/>
      <w:szCs w:val="21"/>
    </w:rPr>
  </w:style>
  <w:style w:type="character" w:styleId="HTML">
    <w:name w:val="HTML Variable"/>
    <w:semiHidden/>
    <w:rsid w:val="00306AE7"/>
    <w:rPr>
      <w:i/>
      <w:iCs/>
    </w:rPr>
  </w:style>
  <w:style w:type="character" w:customStyle="1" w:styleId="44">
    <w:name w:val="标题 4 字符"/>
    <w:link w:val="41"/>
    <w:uiPriority w:val="9"/>
    <w:rsid w:val="0074578D"/>
    <w:rPr>
      <w:b/>
      <w:bCs/>
      <w:kern w:val="2"/>
      <w:sz w:val="24"/>
      <w:szCs w:val="28"/>
    </w:rPr>
  </w:style>
  <w:style w:type="character" w:customStyle="1" w:styleId="53">
    <w:name w:val="标题 5 字符"/>
    <w:link w:val="51"/>
    <w:uiPriority w:val="6"/>
    <w:rsid w:val="00A44B7A"/>
    <w:rPr>
      <w:b/>
      <w:bCs/>
      <w:kern w:val="2"/>
      <w:sz w:val="24"/>
      <w:szCs w:val="28"/>
    </w:rPr>
  </w:style>
  <w:style w:type="character" w:customStyle="1" w:styleId="60">
    <w:name w:val="标题 6 字符"/>
    <w:link w:val="6"/>
    <w:uiPriority w:val="9"/>
    <w:rsid w:val="00A44B7A"/>
    <w:rPr>
      <w:b/>
      <w:bCs/>
      <w:kern w:val="2"/>
      <w:sz w:val="24"/>
      <w:szCs w:val="24"/>
    </w:rPr>
  </w:style>
  <w:style w:type="character" w:customStyle="1" w:styleId="70">
    <w:name w:val="标题 7 字符"/>
    <w:link w:val="7"/>
    <w:uiPriority w:val="9"/>
    <w:rsid w:val="00A44B7A"/>
    <w:rPr>
      <w:b/>
      <w:bCs/>
      <w:kern w:val="2"/>
      <w:sz w:val="24"/>
      <w:szCs w:val="24"/>
    </w:rPr>
  </w:style>
  <w:style w:type="character" w:customStyle="1" w:styleId="80">
    <w:name w:val="标题 8 字符"/>
    <w:link w:val="8"/>
    <w:uiPriority w:val="9"/>
    <w:rsid w:val="00A44B7A"/>
    <w:rPr>
      <w:b/>
      <w:kern w:val="2"/>
      <w:sz w:val="24"/>
      <w:szCs w:val="24"/>
    </w:rPr>
  </w:style>
  <w:style w:type="character" w:customStyle="1" w:styleId="90">
    <w:name w:val="标题 9 字符"/>
    <w:link w:val="9"/>
    <w:uiPriority w:val="9"/>
    <w:rsid w:val="00C222B1"/>
    <w:rPr>
      <w:rFonts w:ascii="Cambria" w:hAnsi="Cambria"/>
      <w:kern w:val="2"/>
      <w:sz w:val="21"/>
      <w:szCs w:val="21"/>
    </w:rPr>
  </w:style>
  <w:style w:type="numbering" w:customStyle="1" w:styleId="a1">
    <w:name w:val="二级标题"/>
    <w:uiPriority w:val="99"/>
    <w:semiHidden/>
    <w:rsid w:val="00181B10"/>
    <w:pPr>
      <w:numPr>
        <w:numId w:val="1"/>
      </w:numPr>
    </w:pPr>
  </w:style>
  <w:style w:type="paragraph" w:customStyle="1" w:styleId="af7">
    <w:name w:val="表头文字样式"/>
    <w:basedOn w:val="a5"/>
    <w:rsid w:val="00525630"/>
    <w:pPr>
      <w:ind w:firstLineChars="0" w:firstLine="0"/>
      <w:jc w:val="center"/>
    </w:pPr>
    <w:rPr>
      <w:b/>
      <w:sz w:val="21"/>
    </w:rPr>
  </w:style>
  <w:style w:type="numbering" w:customStyle="1" w:styleId="32">
    <w:name w:val="样式3"/>
    <w:uiPriority w:val="99"/>
    <w:semiHidden/>
    <w:rsid w:val="00A55E4A"/>
    <w:pPr>
      <w:numPr>
        <w:numId w:val="2"/>
      </w:numPr>
    </w:pPr>
  </w:style>
  <w:style w:type="numbering" w:customStyle="1" w:styleId="42">
    <w:name w:val="样式4"/>
    <w:uiPriority w:val="99"/>
    <w:semiHidden/>
    <w:rsid w:val="00885119"/>
    <w:pPr>
      <w:numPr>
        <w:numId w:val="3"/>
      </w:numPr>
    </w:pPr>
  </w:style>
  <w:style w:type="numbering" w:customStyle="1" w:styleId="52">
    <w:name w:val="样式5"/>
    <w:uiPriority w:val="99"/>
    <w:semiHidden/>
    <w:rsid w:val="00D02A9D"/>
    <w:pPr>
      <w:numPr>
        <w:numId w:val="4"/>
      </w:numPr>
    </w:pPr>
  </w:style>
  <w:style w:type="character" w:styleId="HTML0">
    <w:name w:val="HTML Typewriter"/>
    <w:semiHidden/>
    <w:rsid w:val="00306AE7"/>
    <w:rPr>
      <w:rFonts w:ascii="Courier New" w:hAnsi="Courier New" w:cs="Courier New"/>
      <w:sz w:val="20"/>
      <w:szCs w:val="20"/>
    </w:rPr>
  </w:style>
  <w:style w:type="paragraph" w:customStyle="1" w:styleId="a5">
    <w:name w:val="正文样式"/>
    <w:basedOn w:val="a4"/>
    <w:link w:val="Char"/>
    <w:qFormat/>
    <w:rsid w:val="00CF37B1"/>
    <w:pPr>
      <w:ind w:firstLineChars="200" w:firstLine="480"/>
    </w:pPr>
    <w:rPr>
      <w:rFonts w:ascii="Times New Roman" w:hAnsi="Times New Roman"/>
      <w:sz w:val="24"/>
      <w:szCs w:val="24"/>
    </w:rPr>
  </w:style>
  <w:style w:type="character" w:styleId="HTML1">
    <w:name w:val="HTML Code"/>
    <w:semiHidden/>
    <w:rsid w:val="00306AE7"/>
    <w:rPr>
      <w:rFonts w:ascii="Courier New" w:hAnsi="Courier New" w:cs="Courier New"/>
      <w:sz w:val="20"/>
      <w:szCs w:val="20"/>
    </w:rPr>
  </w:style>
  <w:style w:type="paragraph" w:customStyle="1" w:styleId="af8">
    <w:name w:val="前言一级标题样式"/>
    <w:basedOn w:val="a4"/>
    <w:next w:val="a5"/>
    <w:autoRedefine/>
    <w:uiPriority w:val="1"/>
    <w:qFormat/>
    <w:rsid w:val="00C30F44"/>
    <w:pPr>
      <w:ind w:firstLineChars="200" w:firstLine="643"/>
      <w:outlineLvl w:val="0"/>
    </w:pPr>
    <w:rPr>
      <w:rFonts w:ascii="宋体" w:hAnsi="宋体"/>
      <w:b/>
      <w:sz w:val="32"/>
      <w:szCs w:val="24"/>
    </w:rPr>
  </w:style>
  <w:style w:type="paragraph" w:styleId="HTML2">
    <w:name w:val="HTML Address"/>
    <w:basedOn w:val="a4"/>
    <w:semiHidden/>
    <w:rsid w:val="00306AE7"/>
    <w:rPr>
      <w:i/>
      <w:iCs/>
    </w:rPr>
  </w:style>
  <w:style w:type="character" w:customStyle="1" w:styleId="14">
    <w:name w:val="已访问的超链接1"/>
    <w:uiPriority w:val="99"/>
    <w:semiHidden/>
    <w:unhideWhenUsed/>
    <w:rsid w:val="008E6AC2"/>
    <w:rPr>
      <w:color w:val="800080"/>
      <w:u w:val="single"/>
    </w:rPr>
  </w:style>
  <w:style w:type="character" w:styleId="HTML3">
    <w:name w:val="HTML Definition"/>
    <w:semiHidden/>
    <w:rsid w:val="00306AE7"/>
    <w:rPr>
      <w:i/>
      <w:iCs/>
    </w:rPr>
  </w:style>
  <w:style w:type="character" w:styleId="HTML4">
    <w:name w:val="HTML Keyboard"/>
    <w:semiHidden/>
    <w:rsid w:val="00306AE7"/>
    <w:rPr>
      <w:rFonts w:ascii="Courier New" w:hAnsi="Courier New" w:cs="Courier New"/>
      <w:sz w:val="20"/>
      <w:szCs w:val="20"/>
    </w:rPr>
  </w:style>
  <w:style w:type="table" w:customStyle="1" w:styleId="15">
    <w:name w:val="样式1"/>
    <w:basedOn w:val="a7"/>
    <w:uiPriority w:val="99"/>
    <w:semiHidden/>
    <w:qFormat/>
    <w:rsid w:val="00783FFE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  <w:tcPr>
      <w:shd w:val="clear" w:color="auto" w:fill="FFFFFF"/>
    </w:tcPr>
  </w:style>
  <w:style w:type="paragraph" w:customStyle="1" w:styleId="af9">
    <w:name w:val="表格题注样式"/>
    <w:basedOn w:val="a4"/>
    <w:next w:val="a4"/>
    <w:autoRedefine/>
    <w:uiPriority w:val="9"/>
    <w:qFormat/>
    <w:rsid w:val="009E2CAB"/>
    <w:pPr>
      <w:jc w:val="center"/>
    </w:pPr>
    <w:rPr>
      <w:rFonts w:ascii="黑体" w:eastAsia="黑体" w:hAnsi="Times New Roman"/>
      <w:sz w:val="18"/>
      <w:szCs w:val="18"/>
    </w:rPr>
  </w:style>
  <w:style w:type="paragraph" w:styleId="afa">
    <w:name w:val="No Spacing"/>
    <w:link w:val="afb"/>
    <w:uiPriority w:val="1"/>
    <w:qFormat/>
    <w:rsid w:val="00CF778A"/>
    <w:pPr>
      <w:widowControl w:val="0"/>
      <w:jc w:val="both"/>
    </w:pPr>
    <w:rPr>
      <w:kern w:val="2"/>
      <w:sz w:val="21"/>
      <w:szCs w:val="22"/>
    </w:rPr>
  </w:style>
  <w:style w:type="character" w:styleId="afc">
    <w:name w:val="Emphasis"/>
    <w:uiPriority w:val="20"/>
    <w:qFormat/>
    <w:rsid w:val="00CF778A"/>
    <w:rPr>
      <w:i/>
      <w:iCs/>
    </w:rPr>
  </w:style>
  <w:style w:type="character" w:styleId="HTML5">
    <w:name w:val="HTML Acronym"/>
    <w:basedOn w:val="a6"/>
    <w:semiHidden/>
    <w:rsid w:val="00306AE7"/>
  </w:style>
  <w:style w:type="character" w:styleId="HTML6">
    <w:name w:val="HTML Sample"/>
    <w:semiHidden/>
    <w:rsid w:val="00306AE7"/>
    <w:rPr>
      <w:rFonts w:ascii="Courier New" w:hAnsi="Courier New" w:cs="Courier New"/>
    </w:rPr>
  </w:style>
  <w:style w:type="paragraph" w:customStyle="1" w:styleId="afd">
    <w:name w:val="图文字"/>
    <w:basedOn w:val="a4"/>
    <w:next w:val="a5"/>
    <w:autoRedefine/>
    <w:uiPriority w:val="10"/>
    <w:qFormat/>
    <w:rsid w:val="00A05A1F"/>
    <w:pPr>
      <w:jc w:val="center"/>
    </w:pPr>
    <w:rPr>
      <w:rFonts w:ascii="Times New Roman" w:hAnsi="Times New Roman" w:cs="宋体"/>
      <w:sz w:val="18"/>
      <w:szCs w:val="18"/>
    </w:rPr>
  </w:style>
  <w:style w:type="character" w:styleId="HTML7">
    <w:name w:val="HTML Cite"/>
    <w:semiHidden/>
    <w:rsid w:val="00306AE7"/>
    <w:rPr>
      <w:i/>
      <w:iCs/>
    </w:rPr>
  </w:style>
  <w:style w:type="paragraph" w:styleId="HTML8">
    <w:name w:val="HTML Preformatted"/>
    <w:basedOn w:val="a4"/>
    <w:semiHidden/>
    <w:rsid w:val="00306AE7"/>
    <w:rPr>
      <w:rFonts w:ascii="Courier New" w:hAnsi="Courier New" w:cs="Courier New"/>
      <w:sz w:val="20"/>
      <w:szCs w:val="20"/>
    </w:rPr>
  </w:style>
  <w:style w:type="table" w:styleId="afe">
    <w:name w:val="Table Theme"/>
    <w:basedOn w:val="a7"/>
    <w:semiHidden/>
    <w:rsid w:val="00306AE7"/>
    <w:pPr>
      <w:widowControl w:val="0"/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6">
    <w:name w:val="Table Colorful 1"/>
    <w:basedOn w:val="a7"/>
    <w:semiHidden/>
    <w:rsid w:val="00306AE7"/>
    <w:pPr>
      <w:widowControl w:val="0"/>
      <w:spacing w:line="360" w:lineRule="auto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olorful 2"/>
    <w:basedOn w:val="a7"/>
    <w:semiHidden/>
    <w:rsid w:val="00306AE7"/>
    <w:pPr>
      <w:widowControl w:val="0"/>
      <w:spacing w:line="360" w:lineRule="auto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olorful 3"/>
    <w:basedOn w:val="a7"/>
    <w:semiHidden/>
    <w:rsid w:val="00306AE7"/>
    <w:pPr>
      <w:widowControl w:val="0"/>
      <w:spacing w:line="360" w:lineRule="auto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">
    <w:name w:val="Salutation"/>
    <w:basedOn w:val="a4"/>
    <w:next w:val="a4"/>
    <w:semiHidden/>
    <w:rsid w:val="00306AE7"/>
  </w:style>
  <w:style w:type="paragraph" w:styleId="aff0">
    <w:name w:val="Plain Text"/>
    <w:basedOn w:val="a4"/>
    <w:semiHidden/>
    <w:rsid w:val="00306AE7"/>
    <w:rPr>
      <w:rFonts w:ascii="宋体" w:hAnsi="Courier New" w:cs="Courier New"/>
      <w:szCs w:val="21"/>
    </w:rPr>
  </w:style>
  <w:style w:type="table" w:styleId="aff1">
    <w:name w:val="Table Elegant"/>
    <w:basedOn w:val="a7"/>
    <w:semiHidden/>
    <w:rsid w:val="00306AE7"/>
    <w:pPr>
      <w:widowControl w:val="0"/>
      <w:spacing w:line="360" w:lineRule="auto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E-mail Signature"/>
    <w:basedOn w:val="a4"/>
    <w:semiHidden/>
    <w:rsid w:val="00306AE7"/>
  </w:style>
  <w:style w:type="paragraph" w:styleId="aff3">
    <w:name w:val="Subtitle"/>
    <w:basedOn w:val="a4"/>
    <w:qFormat/>
    <w:rsid w:val="00306AE7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17">
    <w:name w:val="Table Classic 1"/>
    <w:basedOn w:val="a7"/>
    <w:semiHidden/>
    <w:rsid w:val="00306AE7"/>
    <w:pPr>
      <w:widowControl w:val="0"/>
      <w:spacing w:line="360" w:lineRule="auto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7"/>
    <w:semiHidden/>
    <w:rsid w:val="00306AE7"/>
    <w:pPr>
      <w:widowControl w:val="0"/>
      <w:spacing w:line="360" w:lineRule="auto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7"/>
    <w:semiHidden/>
    <w:rsid w:val="00306AE7"/>
    <w:pPr>
      <w:widowControl w:val="0"/>
      <w:spacing w:line="360" w:lineRule="auto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7"/>
    <w:semiHidden/>
    <w:rsid w:val="00306AE7"/>
    <w:pPr>
      <w:widowControl w:val="0"/>
      <w:spacing w:line="360" w:lineRule="auto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envelope return"/>
    <w:basedOn w:val="a4"/>
    <w:semiHidden/>
    <w:rsid w:val="00306AE7"/>
    <w:pPr>
      <w:snapToGrid w:val="0"/>
    </w:pPr>
    <w:rPr>
      <w:rFonts w:ascii="Arial" w:hAnsi="Arial" w:cs="Arial"/>
    </w:rPr>
  </w:style>
  <w:style w:type="table" w:styleId="18">
    <w:name w:val="Table Simple 1"/>
    <w:basedOn w:val="a7"/>
    <w:semiHidden/>
    <w:rsid w:val="00306AE7"/>
    <w:pPr>
      <w:widowControl w:val="0"/>
      <w:spacing w:line="360" w:lineRule="auto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Simple 2"/>
    <w:basedOn w:val="a7"/>
    <w:semiHidden/>
    <w:rsid w:val="00306AE7"/>
    <w:pPr>
      <w:widowControl w:val="0"/>
      <w:spacing w:line="360" w:lineRule="auto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Simple 3"/>
    <w:basedOn w:val="a7"/>
    <w:semiHidden/>
    <w:rsid w:val="00306AE7"/>
    <w:pPr>
      <w:widowControl w:val="0"/>
      <w:spacing w:line="36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5">
    <w:name w:val="Closing"/>
    <w:basedOn w:val="a4"/>
    <w:semiHidden/>
    <w:rsid w:val="00306AE7"/>
    <w:pPr>
      <w:ind w:leftChars="2100" w:left="100"/>
    </w:pPr>
  </w:style>
  <w:style w:type="table" w:styleId="19">
    <w:name w:val="Table Subtle 1"/>
    <w:basedOn w:val="a7"/>
    <w:semiHidden/>
    <w:rsid w:val="00306AE7"/>
    <w:pPr>
      <w:widowControl w:val="0"/>
      <w:spacing w:line="360" w:lineRule="auto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Subtle 2"/>
    <w:basedOn w:val="a7"/>
    <w:semiHidden/>
    <w:rsid w:val="00306AE7"/>
    <w:pPr>
      <w:widowControl w:val="0"/>
      <w:spacing w:line="360" w:lineRule="auto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3D effects 1"/>
    <w:basedOn w:val="a7"/>
    <w:semiHidden/>
    <w:rsid w:val="00306AE7"/>
    <w:pPr>
      <w:widowControl w:val="0"/>
      <w:spacing w:line="360" w:lineRule="auto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3D effects 2"/>
    <w:basedOn w:val="a7"/>
    <w:semiHidden/>
    <w:rsid w:val="00306AE7"/>
    <w:pPr>
      <w:widowControl w:val="0"/>
      <w:spacing w:line="360" w:lineRule="auto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3D effects 3"/>
    <w:basedOn w:val="a7"/>
    <w:semiHidden/>
    <w:rsid w:val="00306AE7"/>
    <w:pPr>
      <w:widowControl w:val="0"/>
      <w:spacing w:line="360" w:lineRule="auto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List"/>
    <w:basedOn w:val="a4"/>
    <w:semiHidden/>
    <w:rsid w:val="00306AE7"/>
    <w:pPr>
      <w:ind w:left="200" w:hangingChars="200" w:hanging="200"/>
    </w:pPr>
  </w:style>
  <w:style w:type="paragraph" w:styleId="2b">
    <w:name w:val="List 2"/>
    <w:basedOn w:val="a4"/>
    <w:semiHidden/>
    <w:rsid w:val="00306AE7"/>
    <w:pPr>
      <w:ind w:leftChars="200" w:left="100" w:hangingChars="200" w:hanging="200"/>
    </w:pPr>
  </w:style>
  <w:style w:type="paragraph" w:styleId="39">
    <w:name w:val="List 3"/>
    <w:basedOn w:val="a4"/>
    <w:semiHidden/>
    <w:rsid w:val="00306AE7"/>
    <w:pPr>
      <w:ind w:leftChars="400" w:left="100" w:hangingChars="200" w:hanging="200"/>
    </w:pPr>
  </w:style>
  <w:style w:type="paragraph" w:styleId="46">
    <w:name w:val="List 4"/>
    <w:basedOn w:val="a4"/>
    <w:semiHidden/>
    <w:rsid w:val="00306AE7"/>
    <w:pPr>
      <w:ind w:leftChars="600" w:left="100" w:hangingChars="200" w:hanging="200"/>
    </w:pPr>
  </w:style>
  <w:style w:type="paragraph" w:styleId="54">
    <w:name w:val="List 5"/>
    <w:basedOn w:val="a4"/>
    <w:semiHidden/>
    <w:rsid w:val="00306AE7"/>
    <w:pPr>
      <w:ind w:leftChars="800" w:left="100" w:hangingChars="200" w:hanging="200"/>
    </w:pPr>
  </w:style>
  <w:style w:type="paragraph" w:styleId="a">
    <w:name w:val="List Number"/>
    <w:basedOn w:val="a4"/>
    <w:semiHidden/>
    <w:rsid w:val="00306AE7"/>
    <w:pPr>
      <w:numPr>
        <w:numId w:val="6"/>
      </w:numPr>
    </w:pPr>
  </w:style>
  <w:style w:type="paragraph" w:styleId="2">
    <w:name w:val="List Number 2"/>
    <w:basedOn w:val="a4"/>
    <w:semiHidden/>
    <w:rsid w:val="00306AE7"/>
    <w:pPr>
      <w:numPr>
        <w:numId w:val="7"/>
      </w:numPr>
    </w:pPr>
  </w:style>
  <w:style w:type="paragraph" w:styleId="3">
    <w:name w:val="List Number 3"/>
    <w:basedOn w:val="a4"/>
    <w:semiHidden/>
    <w:rsid w:val="00306AE7"/>
    <w:pPr>
      <w:numPr>
        <w:numId w:val="8"/>
      </w:numPr>
    </w:pPr>
  </w:style>
  <w:style w:type="paragraph" w:styleId="4">
    <w:name w:val="List Number 4"/>
    <w:basedOn w:val="a4"/>
    <w:semiHidden/>
    <w:rsid w:val="00306AE7"/>
    <w:pPr>
      <w:numPr>
        <w:numId w:val="9"/>
      </w:numPr>
    </w:pPr>
  </w:style>
  <w:style w:type="paragraph" w:styleId="5">
    <w:name w:val="List Number 5"/>
    <w:basedOn w:val="a4"/>
    <w:semiHidden/>
    <w:rsid w:val="00306AE7"/>
    <w:pPr>
      <w:numPr>
        <w:numId w:val="10"/>
      </w:numPr>
    </w:pPr>
  </w:style>
  <w:style w:type="paragraph" w:styleId="aff7">
    <w:name w:val="List Continue"/>
    <w:basedOn w:val="a4"/>
    <w:semiHidden/>
    <w:rsid w:val="00306AE7"/>
    <w:pPr>
      <w:spacing w:after="120"/>
      <w:ind w:leftChars="200" w:left="420"/>
    </w:pPr>
  </w:style>
  <w:style w:type="paragraph" w:styleId="2c">
    <w:name w:val="List Continue 2"/>
    <w:basedOn w:val="a4"/>
    <w:semiHidden/>
    <w:rsid w:val="00306AE7"/>
    <w:pPr>
      <w:spacing w:after="120"/>
      <w:ind w:leftChars="400" w:left="840"/>
    </w:pPr>
  </w:style>
  <w:style w:type="paragraph" w:styleId="3a">
    <w:name w:val="List Continue 3"/>
    <w:basedOn w:val="a4"/>
    <w:semiHidden/>
    <w:rsid w:val="00306AE7"/>
    <w:pPr>
      <w:spacing w:after="120"/>
      <w:ind w:leftChars="600" w:left="1260"/>
    </w:pPr>
  </w:style>
  <w:style w:type="paragraph" w:styleId="47">
    <w:name w:val="List Continue 4"/>
    <w:basedOn w:val="a4"/>
    <w:semiHidden/>
    <w:rsid w:val="00306AE7"/>
    <w:pPr>
      <w:spacing w:after="120"/>
      <w:ind w:leftChars="800" w:left="1680"/>
    </w:pPr>
  </w:style>
  <w:style w:type="paragraph" w:styleId="55">
    <w:name w:val="List Continue 5"/>
    <w:basedOn w:val="a4"/>
    <w:semiHidden/>
    <w:rsid w:val="00306AE7"/>
    <w:pPr>
      <w:spacing w:after="120"/>
      <w:ind w:leftChars="1000" w:left="2100"/>
    </w:pPr>
  </w:style>
  <w:style w:type="paragraph" w:styleId="a0">
    <w:name w:val="List Bullet"/>
    <w:basedOn w:val="a4"/>
    <w:semiHidden/>
    <w:rsid w:val="00306AE7"/>
    <w:pPr>
      <w:numPr>
        <w:numId w:val="11"/>
      </w:numPr>
    </w:pPr>
  </w:style>
  <w:style w:type="paragraph" w:styleId="20">
    <w:name w:val="List Bullet 2"/>
    <w:basedOn w:val="a4"/>
    <w:semiHidden/>
    <w:rsid w:val="00306AE7"/>
    <w:pPr>
      <w:numPr>
        <w:numId w:val="12"/>
      </w:numPr>
    </w:pPr>
  </w:style>
  <w:style w:type="paragraph" w:styleId="30">
    <w:name w:val="List Bullet 3"/>
    <w:basedOn w:val="a4"/>
    <w:semiHidden/>
    <w:rsid w:val="00306AE7"/>
    <w:pPr>
      <w:numPr>
        <w:numId w:val="13"/>
      </w:numPr>
    </w:pPr>
  </w:style>
  <w:style w:type="paragraph" w:styleId="40">
    <w:name w:val="List Bullet 4"/>
    <w:basedOn w:val="a4"/>
    <w:semiHidden/>
    <w:rsid w:val="00306AE7"/>
    <w:pPr>
      <w:numPr>
        <w:numId w:val="14"/>
      </w:numPr>
    </w:pPr>
  </w:style>
  <w:style w:type="paragraph" w:styleId="50">
    <w:name w:val="List Bullet 5"/>
    <w:basedOn w:val="a4"/>
    <w:semiHidden/>
    <w:rsid w:val="00306AE7"/>
    <w:pPr>
      <w:numPr>
        <w:numId w:val="15"/>
      </w:numPr>
    </w:pPr>
  </w:style>
  <w:style w:type="table" w:styleId="1b">
    <w:name w:val="Table List 1"/>
    <w:basedOn w:val="a7"/>
    <w:semiHidden/>
    <w:rsid w:val="00306AE7"/>
    <w:pPr>
      <w:widowControl w:val="0"/>
      <w:spacing w:line="360" w:lineRule="auto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List 2"/>
    <w:basedOn w:val="a7"/>
    <w:semiHidden/>
    <w:rsid w:val="00306AE7"/>
    <w:pPr>
      <w:widowControl w:val="0"/>
      <w:spacing w:line="360" w:lineRule="auto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List 3"/>
    <w:basedOn w:val="a7"/>
    <w:semiHidden/>
    <w:rsid w:val="00306AE7"/>
    <w:pPr>
      <w:widowControl w:val="0"/>
      <w:spacing w:line="360" w:lineRule="auto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7"/>
    <w:semiHidden/>
    <w:rsid w:val="00306AE7"/>
    <w:pPr>
      <w:widowControl w:val="0"/>
      <w:spacing w:line="36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6">
    <w:name w:val="Table List 5"/>
    <w:basedOn w:val="a7"/>
    <w:semiHidden/>
    <w:rsid w:val="00306AE7"/>
    <w:pPr>
      <w:widowControl w:val="0"/>
      <w:spacing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7"/>
    <w:semiHidden/>
    <w:rsid w:val="00306AE7"/>
    <w:pPr>
      <w:widowControl w:val="0"/>
      <w:spacing w:line="360" w:lineRule="auto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List 7"/>
    <w:basedOn w:val="a7"/>
    <w:semiHidden/>
    <w:rsid w:val="00306AE7"/>
    <w:pPr>
      <w:widowControl w:val="0"/>
      <w:spacing w:line="360" w:lineRule="auto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7"/>
    <w:semiHidden/>
    <w:rsid w:val="00306AE7"/>
    <w:pPr>
      <w:widowControl w:val="0"/>
      <w:spacing w:line="360" w:lineRule="auto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ff8">
    <w:name w:val="Table Contemporary"/>
    <w:basedOn w:val="a7"/>
    <w:semiHidden/>
    <w:rsid w:val="00306AE7"/>
    <w:pPr>
      <w:widowControl w:val="0"/>
      <w:spacing w:line="360" w:lineRule="auto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9">
    <w:name w:val="Normal (Web)"/>
    <w:basedOn w:val="a4"/>
    <w:uiPriority w:val="99"/>
    <w:rsid w:val="00306AE7"/>
    <w:rPr>
      <w:rFonts w:ascii="Times New Roman" w:hAnsi="Times New Roman"/>
      <w:sz w:val="24"/>
      <w:szCs w:val="24"/>
    </w:rPr>
  </w:style>
  <w:style w:type="paragraph" w:styleId="affa">
    <w:name w:val="Signature"/>
    <w:basedOn w:val="a4"/>
    <w:semiHidden/>
    <w:rsid w:val="00306AE7"/>
    <w:pPr>
      <w:ind w:leftChars="2100" w:left="100"/>
    </w:pPr>
  </w:style>
  <w:style w:type="paragraph" w:styleId="affb">
    <w:name w:val="envelope address"/>
    <w:basedOn w:val="a4"/>
    <w:semiHidden/>
    <w:rsid w:val="00306AE7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Arial" w:hAnsi="Arial" w:cs="Arial"/>
      <w:sz w:val="24"/>
      <w:szCs w:val="24"/>
    </w:rPr>
  </w:style>
  <w:style w:type="table" w:styleId="1c">
    <w:name w:val="Table Columns 1"/>
    <w:basedOn w:val="a7"/>
    <w:semiHidden/>
    <w:rsid w:val="00306AE7"/>
    <w:pPr>
      <w:widowControl w:val="0"/>
      <w:spacing w:line="360" w:lineRule="auto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7"/>
    <w:semiHidden/>
    <w:rsid w:val="00306AE7"/>
    <w:pPr>
      <w:widowControl w:val="0"/>
      <w:spacing w:line="360" w:lineRule="auto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7"/>
    <w:semiHidden/>
    <w:rsid w:val="00306AE7"/>
    <w:pPr>
      <w:widowControl w:val="0"/>
      <w:spacing w:line="360" w:lineRule="auto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7"/>
    <w:semiHidden/>
    <w:rsid w:val="00306AE7"/>
    <w:pPr>
      <w:widowControl w:val="0"/>
      <w:spacing w:line="360" w:lineRule="auto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7"/>
    <w:semiHidden/>
    <w:rsid w:val="00306AE7"/>
    <w:pPr>
      <w:widowControl w:val="0"/>
      <w:spacing w:line="360" w:lineRule="auto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d">
    <w:name w:val="Table Grid 1"/>
    <w:basedOn w:val="a7"/>
    <w:semiHidden/>
    <w:rsid w:val="00306AE7"/>
    <w:pPr>
      <w:widowControl w:val="0"/>
      <w:spacing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f">
    <w:name w:val="Table Grid 2"/>
    <w:basedOn w:val="a7"/>
    <w:semiHidden/>
    <w:rsid w:val="00306AE7"/>
    <w:pPr>
      <w:widowControl w:val="0"/>
      <w:spacing w:line="360" w:lineRule="auto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7"/>
    <w:semiHidden/>
    <w:rsid w:val="00306AE7"/>
    <w:pPr>
      <w:widowControl w:val="0"/>
      <w:spacing w:line="360" w:lineRule="auto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a">
    <w:name w:val="Table Grid 4"/>
    <w:basedOn w:val="a7"/>
    <w:semiHidden/>
    <w:rsid w:val="00306AE7"/>
    <w:pPr>
      <w:widowControl w:val="0"/>
      <w:spacing w:line="360" w:lineRule="auto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7"/>
    <w:semiHidden/>
    <w:rsid w:val="00306AE7"/>
    <w:pPr>
      <w:widowControl w:val="0"/>
      <w:spacing w:line="36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7"/>
    <w:semiHidden/>
    <w:rsid w:val="00306AE7"/>
    <w:pPr>
      <w:widowControl w:val="0"/>
      <w:spacing w:line="36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7"/>
    <w:semiHidden/>
    <w:rsid w:val="00306AE7"/>
    <w:pPr>
      <w:widowControl w:val="0"/>
      <w:spacing w:line="360" w:lineRule="auto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7"/>
    <w:semiHidden/>
    <w:rsid w:val="00306AE7"/>
    <w:pPr>
      <w:widowControl w:val="0"/>
      <w:spacing w:line="360" w:lineRule="auto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Web 1"/>
    <w:basedOn w:val="a7"/>
    <w:semiHidden/>
    <w:rsid w:val="00306AE7"/>
    <w:pPr>
      <w:widowControl w:val="0"/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Web 2"/>
    <w:basedOn w:val="a7"/>
    <w:semiHidden/>
    <w:rsid w:val="00306AE7"/>
    <w:pPr>
      <w:widowControl w:val="0"/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Web 3"/>
    <w:basedOn w:val="a7"/>
    <w:semiHidden/>
    <w:rsid w:val="00306AE7"/>
    <w:pPr>
      <w:widowControl w:val="0"/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c">
    <w:name w:val="Block Text"/>
    <w:basedOn w:val="a4"/>
    <w:semiHidden/>
    <w:rsid w:val="00306AE7"/>
    <w:pPr>
      <w:spacing w:after="120"/>
      <w:ind w:leftChars="700" w:left="1440" w:rightChars="700" w:right="1440"/>
    </w:pPr>
  </w:style>
  <w:style w:type="numbering" w:styleId="a2">
    <w:name w:val="Outline List 3"/>
    <w:basedOn w:val="a8"/>
    <w:semiHidden/>
    <w:rsid w:val="00306AE7"/>
    <w:pPr>
      <w:numPr>
        <w:numId w:val="18"/>
      </w:numPr>
    </w:pPr>
  </w:style>
  <w:style w:type="paragraph" w:styleId="affd">
    <w:name w:val="Message Header"/>
    <w:basedOn w:val="a4"/>
    <w:semiHidden/>
    <w:rsid w:val="00306A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  <w:szCs w:val="24"/>
    </w:rPr>
  </w:style>
  <w:style w:type="character" w:styleId="affe">
    <w:name w:val="line number"/>
    <w:basedOn w:val="a6"/>
    <w:semiHidden/>
    <w:rsid w:val="00306AE7"/>
  </w:style>
  <w:style w:type="character" w:styleId="afff">
    <w:name w:val="Strong"/>
    <w:qFormat/>
    <w:rsid w:val="00306AE7"/>
    <w:rPr>
      <w:b/>
      <w:bCs/>
    </w:rPr>
  </w:style>
  <w:style w:type="paragraph" w:styleId="afff0">
    <w:name w:val="Body Text"/>
    <w:basedOn w:val="a4"/>
    <w:semiHidden/>
    <w:rsid w:val="00306AE7"/>
    <w:pPr>
      <w:spacing w:after="120"/>
    </w:pPr>
  </w:style>
  <w:style w:type="paragraph" w:styleId="afff1">
    <w:name w:val="Body Text First Indent"/>
    <w:basedOn w:val="afff0"/>
    <w:semiHidden/>
    <w:rsid w:val="00306AE7"/>
    <w:pPr>
      <w:ind w:firstLineChars="100" w:firstLine="420"/>
    </w:pPr>
  </w:style>
  <w:style w:type="paragraph" w:styleId="afff2">
    <w:name w:val="Body Text Indent"/>
    <w:basedOn w:val="a4"/>
    <w:semiHidden/>
    <w:rsid w:val="00306AE7"/>
    <w:pPr>
      <w:spacing w:after="120"/>
      <w:ind w:leftChars="200" w:left="420"/>
    </w:pPr>
  </w:style>
  <w:style w:type="paragraph" w:styleId="2f1">
    <w:name w:val="Body Text First Indent 2"/>
    <w:basedOn w:val="afff2"/>
    <w:semiHidden/>
    <w:rsid w:val="00306AE7"/>
    <w:pPr>
      <w:ind w:firstLineChars="200" w:firstLine="420"/>
    </w:pPr>
  </w:style>
  <w:style w:type="paragraph" w:styleId="afff3">
    <w:name w:val="Normal Indent"/>
    <w:aliases w:val="正文（首行缩进两字）"/>
    <w:basedOn w:val="a4"/>
    <w:semiHidden/>
    <w:rsid w:val="00306AE7"/>
    <w:pPr>
      <w:ind w:firstLineChars="200" w:firstLine="420"/>
    </w:pPr>
  </w:style>
  <w:style w:type="paragraph" w:styleId="2f2">
    <w:name w:val="Body Text 2"/>
    <w:basedOn w:val="a4"/>
    <w:semiHidden/>
    <w:rsid w:val="00306AE7"/>
    <w:pPr>
      <w:spacing w:after="120" w:line="480" w:lineRule="auto"/>
    </w:pPr>
  </w:style>
  <w:style w:type="paragraph" w:styleId="3f">
    <w:name w:val="Body Text 3"/>
    <w:basedOn w:val="a4"/>
    <w:semiHidden/>
    <w:rsid w:val="00306AE7"/>
    <w:pPr>
      <w:spacing w:after="120"/>
    </w:pPr>
    <w:rPr>
      <w:sz w:val="16"/>
      <w:szCs w:val="16"/>
    </w:rPr>
  </w:style>
  <w:style w:type="paragraph" w:styleId="2f3">
    <w:name w:val="Body Text Indent 2"/>
    <w:basedOn w:val="a4"/>
    <w:semiHidden/>
    <w:rsid w:val="00306AE7"/>
    <w:pPr>
      <w:spacing w:after="120" w:line="480" w:lineRule="auto"/>
      <w:ind w:leftChars="200" w:left="420"/>
    </w:pPr>
  </w:style>
  <w:style w:type="paragraph" w:styleId="3f0">
    <w:name w:val="Body Text Indent 3"/>
    <w:basedOn w:val="a4"/>
    <w:semiHidden/>
    <w:rsid w:val="00306AE7"/>
    <w:pPr>
      <w:spacing w:after="120"/>
      <w:ind w:leftChars="200" w:left="420"/>
    </w:pPr>
    <w:rPr>
      <w:sz w:val="16"/>
      <w:szCs w:val="16"/>
    </w:rPr>
  </w:style>
  <w:style w:type="paragraph" w:styleId="afff4">
    <w:name w:val="Note Heading"/>
    <w:basedOn w:val="a4"/>
    <w:next w:val="a4"/>
    <w:semiHidden/>
    <w:rsid w:val="00306AE7"/>
    <w:pPr>
      <w:jc w:val="center"/>
    </w:pPr>
  </w:style>
  <w:style w:type="table" w:styleId="afff5">
    <w:name w:val="Table Professional"/>
    <w:basedOn w:val="a7"/>
    <w:semiHidden/>
    <w:rsid w:val="00306AE7"/>
    <w:pPr>
      <w:widowControl w:val="0"/>
      <w:spacing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10">
    <w:name w:val="编号样式1"/>
    <w:basedOn w:val="a5"/>
    <w:rsid w:val="00E45030"/>
    <w:pPr>
      <w:numPr>
        <w:numId w:val="24"/>
      </w:numPr>
      <w:ind w:firstLine="200"/>
    </w:pPr>
  </w:style>
  <w:style w:type="character" w:styleId="afff6">
    <w:name w:val="page number"/>
    <w:basedOn w:val="a6"/>
    <w:semiHidden/>
    <w:rsid w:val="00306AE7"/>
  </w:style>
  <w:style w:type="paragraph" w:customStyle="1" w:styleId="afff7">
    <w:name w:val="表格文字样式"/>
    <w:basedOn w:val="a4"/>
    <w:qFormat/>
    <w:rsid w:val="00511B3A"/>
    <w:rPr>
      <w:rFonts w:ascii="Times New Roman" w:hAnsi="Times New Roman"/>
      <w:szCs w:val="21"/>
    </w:rPr>
  </w:style>
  <w:style w:type="paragraph" w:customStyle="1" w:styleId="afff8">
    <w:name w:val="斜体样式"/>
    <w:basedOn w:val="a5"/>
    <w:rsid w:val="00092A80"/>
    <w:pPr>
      <w:ind w:firstLine="200"/>
    </w:pPr>
    <w:rPr>
      <w:i/>
      <w:color w:val="0000FF"/>
      <w:sz w:val="21"/>
    </w:rPr>
  </w:style>
  <w:style w:type="paragraph" w:customStyle="1" w:styleId="33">
    <w:name w:val="编号样式3"/>
    <w:basedOn w:val="a5"/>
    <w:rsid w:val="00E45030"/>
    <w:pPr>
      <w:numPr>
        <w:numId w:val="19"/>
      </w:numPr>
      <w:ind w:left="0" w:firstLine="200"/>
    </w:pPr>
  </w:style>
  <w:style w:type="paragraph" w:styleId="afff9">
    <w:name w:val="Title"/>
    <w:basedOn w:val="a4"/>
    <w:qFormat/>
    <w:rsid w:val="00EC147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23">
    <w:name w:val="编号样式2"/>
    <w:basedOn w:val="a5"/>
    <w:rsid w:val="004E1226"/>
    <w:pPr>
      <w:numPr>
        <w:numId w:val="20"/>
      </w:numPr>
      <w:ind w:left="0" w:firstLine="480"/>
    </w:pPr>
  </w:style>
  <w:style w:type="paragraph" w:customStyle="1" w:styleId="11">
    <w:name w:val="表格编号样式1"/>
    <w:basedOn w:val="afff7"/>
    <w:rsid w:val="00214793"/>
    <w:pPr>
      <w:numPr>
        <w:numId w:val="22"/>
      </w:numPr>
    </w:pPr>
  </w:style>
  <w:style w:type="paragraph" w:customStyle="1" w:styleId="22">
    <w:name w:val="表格编号样式2"/>
    <w:basedOn w:val="afff7"/>
    <w:rsid w:val="00214793"/>
    <w:pPr>
      <w:numPr>
        <w:numId w:val="23"/>
      </w:numPr>
      <w:ind w:firstLine="0"/>
    </w:pPr>
  </w:style>
  <w:style w:type="paragraph" w:customStyle="1" w:styleId="CharChar">
    <w:name w:val="金宏发行正文 Char Char"/>
    <w:basedOn w:val="a4"/>
    <w:rsid w:val="0032267C"/>
    <w:pPr>
      <w:widowControl/>
      <w:spacing w:after="200" w:line="500" w:lineRule="exact"/>
      <w:ind w:firstLineChars="200" w:firstLine="560"/>
      <w:jc w:val="left"/>
    </w:pPr>
    <w:rPr>
      <w:rFonts w:eastAsia="仿宋_GB2312" w:cs="宋体"/>
      <w:kern w:val="0"/>
      <w:sz w:val="28"/>
      <w:szCs w:val="20"/>
      <w:lang w:eastAsia="en-US" w:bidi="en-US"/>
    </w:rPr>
  </w:style>
  <w:style w:type="paragraph" w:styleId="afffa">
    <w:name w:val="List Paragraph"/>
    <w:basedOn w:val="a4"/>
    <w:link w:val="afffb"/>
    <w:uiPriority w:val="34"/>
    <w:qFormat/>
    <w:rsid w:val="0032267C"/>
    <w:pPr>
      <w:spacing w:line="240" w:lineRule="auto"/>
      <w:ind w:firstLineChars="200" w:firstLine="420"/>
    </w:pPr>
  </w:style>
  <w:style w:type="character" w:customStyle="1" w:styleId="afb">
    <w:name w:val="无间隔 字符"/>
    <w:link w:val="afa"/>
    <w:uiPriority w:val="1"/>
    <w:rsid w:val="00DB4DAA"/>
    <w:rPr>
      <w:kern w:val="2"/>
      <w:sz w:val="21"/>
      <w:szCs w:val="22"/>
      <w:lang w:val="en-US" w:eastAsia="zh-CN" w:bidi="ar-SA"/>
    </w:rPr>
  </w:style>
  <w:style w:type="paragraph" w:styleId="TOC">
    <w:name w:val="TOC Heading"/>
    <w:basedOn w:val="1"/>
    <w:next w:val="a4"/>
    <w:uiPriority w:val="39"/>
    <w:semiHidden/>
    <w:unhideWhenUsed/>
    <w:qFormat/>
    <w:rsid w:val="0039782E"/>
    <w:pPr>
      <w:widowControl/>
      <w:numPr>
        <w:numId w:val="0"/>
      </w:numPr>
      <w:spacing w:beforeLines="0" w:afterLines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character" w:customStyle="1" w:styleId="Char">
    <w:name w:val="正文样式 Char"/>
    <w:link w:val="a5"/>
    <w:qFormat/>
    <w:rsid w:val="00A04BDB"/>
    <w:rPr>
      <w:rFonts w:ascii="Times New Roman" w:hAnsi="Times New Roman"/>
      <w:kern w:val="2"/>
      <w:sz w:val="24"/>
      <w:szCs w:val="24"/>
    </w:rPr>
  </w:style>
  <w:style w:type="paragraph" w:styleId="afffc">
    <w:name w:val="caption"/>
    <w:basedOn w:val="a4"/>
    <w:next w:val="a4"/>
    <w:uiPriority w:val="35"/>
    <w:unhideWhenUsed/>
    <w:qFormat/>
    <w:rsid w:val="00151C3D"/>
    <w:rPr>
      <w:rFonts w:ascii="Calibri Light" w:eastAsia="黑体" w:hAnsi="Calibri Light"/>
      <w:sz w:val="20"/>
      <w:szCs w:val="20"/>
    </w:rPr>
  </w:style>
  <w:style w:type="paragraph" w:customStyle="1" w:styleId="1f">
    <w:name w:val="列出段落1"/>
    <w:basedOn w:val="a4"/>
    <w:uiPriority w:val="99"/>
    <w:qFormat/>
    <w:rsid w:val="004738A9"/>
    <w:pPr>
      <w:ind w:firstLineChars="200" w:firstLine="420"/>
    </w:pPr>
  </w:style>
  <w:style w:type="paragraph" w:customStyle="1" w:styleId="43">
    <w:name w:val="标题4"/>
    <w:basedOn w:val="31"/>
    <w:link w:val="4Char"/>
    <w:qFormat/>
    <w:rsid w:val="004738A9"/>
    <w:pPr>
      <w:numPr>
        <w:ilvl w:val="0"/>
        <w:numId w:val="25"/>
      </w:numPr>
      <w:spacing w:beforeLines="0" w:afterLines="0" w:line="360" w:lineRule="auto"/>
      <w:ind w:firstLine="0"/>
    </w:pPr>
    <w:rPr>
      <w:rFonts w:eastAsia="黑体"/>
      <w:b w:val="0"/>
      <w:bCs w:val="0"/>
      <w:szCs w:val="22"/>
    </w:rPr>
  </w:style>
  <w:style w:type="character" w:customStyle="1" w:styleId="4Char">
    <w:name w:val="标题4 Char"/>
    <w:link w:val="43"/>
    <w:rsid w:val="004738A9"/>
    <w:rPr>
      <w:rFonts w:eastAsia="黑体"/>
      <w:kern w:val="2"/>
      <w:sz w:val="24"/>
      <w:szCs w:val="22"/>
    </w:rPr>
  </w:style>
  <w:style w:type="character" w:customStyle="1" w:styleId="afffb">
    <w:name w:val="列表段落 字符"/>
    <w:link w:val="afffa"/>
    <w:uiPriority w:val="34"/>
    <w:rsid w:val="00C552A0"/>
    <w:rPr>
      <w:kern w:val="2"/>
      <w:sz w:val="21"/>
      <w:szCs w:val="22"/>
    </w:rPr>
  </w:style>
  <w:style w:type="numbering" w:customStyle="1" w:styleId="a3">
    <w:name w:val="编号"/>
    <w:rsid w:val="00884A63"/>
    <w:pPr>
      <w:numPr>
        <w:numId w:val="39"/>
      </w:numPr>
    </w:pPr>
  </w:style>
  <w:style w:type="character" w:customStyle="1" w:styleId="1f0">
    <w:name w:val="未处理的提及1"/>
    <w:uiPriority w:val="99"/>
    <w:semiHidden/>
    <w:unhideWhenUsed/>
    <w:rsid w:val="003B2C27"/>
    <w:rPr>
      <w:color w:val="605E5C"/>
      <w:shd w:val="clear" w:color="auto" w:fill="E1DFDD"/>
    </w:rPr>
  </w:style>
  <w:style w:type="character" w:styleId="afffd">
    <w:name w:val="Unresolved Mention"/>
    <w:basedOn w:val="a6"/>
    <w:uiPriority w:val="99"/>
    <w:unhideWhenUsed/>
    <w:rsid w:val="00132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4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GOVA-OS-OU-038-&#25991;&#26723;&#27169;&#26495;(&#20462;&#35746;)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8CE71-1BAF-4080-B502-0D7CC5152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EGOVA-OS-OU-038-文档模板(修订).dot</Template>
  <TotalTime>36</TotalTime>
  <Pages>19</Pages>
  <Words>2030</Words>
  <Characters>11572</Characters>
  <Application>Microsoft Office Word</Application>
  <DocSecurity>0</DocSecurity>
  <Lines>96</Lines>
  <Paragraphs>27</Paragraphs>
  <ScaleCrop>false</ScaleCrop>
  <Company>CHINA</Company>
  <LinksUpToDate>false</LinksUpToDate>
  <CharactersWithSpaces>13575</CharactersWithSpaces>
  <SharedDoc>false</SharedDoc>
  <HLinks>
    <vt:vector size="42" baseType="variant">
      <vt:variant>
        <vt:i4>1310774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_Toc286827048</vt:lpwstr>
      </vt:variant>
      <vt:variant>
        <vt:i4>1310774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_Toc286827047</vt:lpwstr>
      </vt:variant>
      <vt:variant>
        <vt:i4>1310774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_Toc286827046</vt:lpwstr>
      </vt:variant>
      <vt:variant>
        <vt:i4>1310774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_Toc286827045</vt:lpwstr>
      </vt:variant>
      <vt:variant>
        <vt:i4>1310774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_Toc286827044</vt:lpwstr>
      </vt:variant>
      <vt:variant>
        <vt:i4>1310774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_Toc286827043</vt:lpwstr>
      </vt:variant>
      <vt:variant>
        <vt:i4>1310774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_Toc286827042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文档模板</dc:title>
  <dc:subject/>
  <dc:creator>Gaoxuemei</dc:creator>
  <cp:keywords/>
  <dc:description/>
  <cp:lastModifiedBy>吴玉良</cp:lastModifiedBy>
  <cp:revision>6</cp:revision>
  <cp:lastPrinted>1899-12-31T16:00:00Z</cp:lastPrinted>
  <dcterms:created xsi:type="dcterms:W3CDTF">2019-12-25T10:51:00Z</dcterms:created>
  <dcterms:modified xsi:type="dcterms:W3CDTF">2019-12-26T19:01:00Z</dcterms:modified>
</cp:coreProperties>
</file>